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9CB" w:rsidRDefault="005929CB" w:rsidP="00E457C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929CB" w:rsidRPr="001C38A9" w:rsidRDefault="005929CB" w:rsidP="001C38A9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5929CB" w:rsidRDefault="005929CB" w:rsidP="00C73132">
      <w:pPr>
        <w:jc w:val="center"/>
        <w:rPr>
          <w:rFonts w:ascii="Times New Roman" w:hAnsi="Times New Roman"/>
          <w:b/>
          <w:sz w:val="28"/>
          <w:szCs w:val="28"/>
        </w:rPr>
      </w:pPr>
      <w:r w:rsidRPr="00AB682C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01.5pt">
            <v:imagedata r:id="rId7" o:title=""/>
          </v:shape>
        </w:pict>
      </w:r>
    </w:p>
    <w:p w:rsidR="005929CB" w:rsidRDefault="005929CB" w:rsidP="00C73132">
      <w:pPr>
        <w:jc w:val="center"/>
        <w:rPr>
          <w:rFonts w:ascii="Times New Roman" w:hAnsi="Times New Roman"/>
          <w:b/>
          <w:sz w:val="28"/>
          <w:szCs w:val="28"/>
        </w:rPr>
      </w:pPr>
    </w:p>
    <w:p w:rsidR="005929CB" w:rsidRDefault="005929CB" w:rsidP="00C73132">
      <w:pPr>
        <w:jc w:val="center"/>
        <w:rPr>
          <w:rFonts w:ascii="Times New Roman" w:hAnsi="Times New Roman"/>
          <w:b/>
          <w:sz w:val="28"/>
          <w:szCs w:val="28"/>
        </w:rPr>
      </w:pPr>
    </w:p>
    <w:p w:rsidR="005929CB" w:rsidRPr="001C38A9" w:rsidRDefault="005929CB" w:rsidP="00C73132">
      <w:pPr>
        <w:jc w:val="center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СОДЕРЖАНИЕ</w:t>
      </w:r>
    </w:p>
    <w:p w:rsidR="005929CB" w:rsidRPr="001C38A9" w:rsidRDefault="005929CB" w:rsidP="00C73132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A0"/>
      </w:tblPr>
      <w:tblGrid>
        <w:gridCol w:w="574"/>
        <w:gridCol w:w="8480"/>
        <w:gridCol w:w="518"/>
      </w:tblGrid>
      <w:tr w:rsidR="005929CB" w:rsidRPr="00FF1385" w:rsidTr="00FF1385">
        <w:tc>
          <w:tcPr>
            <w:tcW w:w="675" w:type="dxa"/>
          </w:tcPr>
          <w:p w:rsidR="005929CB" w:rsidRPr="00FF1385" w:rsidRDefault="005929CB" w:rsidP="00FF13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364" w:type="dxa"/>
          </w:tcPr>
          <w:p w:rsidR="005929CB" w:rsidRPr="00FF1385" w:rsidRDefault="005929CB" w:rsidP="00FF13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Паспорт Целевой Программы развития………………………………...</w:t>
            </w:r>
          </w:p>
        </w:tc>
        <w:tc>
          <w:tcPr>
            <w:tcW w:w="533" w:type="dxa"/>
          </w:tcPr>
          <w:p w:rsidR="005929CB" w:rsidRPr="00FF1385" w:rsidRDefault="005929CB" w:rsidP="00FF13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5929CB" w:rsidRPr="00FF1385" w:rsidTr="00FF1385">
        <w:tc>
          <w:tcPr>
            <w:tcW w:w="675" w:type="dxa"/>
          </w:tcPr>
          <w:p w:rsidR="005929CB" w:rsidRPr="00FF1385" w:rsidRDefault="005929CB" w:rsidP="00FF13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364" w:type="dxa"/>
          </w:tcPr>
          <w:p w:rsidR="005929CB" w:rsidRPr="00FF1385" w:rsidRDefault="005929CB" w:rsidP="00FF13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Пояснительная записка…………………………………………………..</w:t>
            </w:r>
          </w:p>
        </w:tc>
        <w:tc>
          <w:tcPr>
            <w:tcW w:w="533" w:type="dxa"/>
          </w:tcPr>
          <w:p w:rsidR="005929CB" w:rsidRPr="00FF1385" w:rsidRDefault="005929CB" w:rsidP="00FF13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5929CB" w:rsidRPr="00FF1385" w:rsidTr="00FF1385">
        <w:tc>
          <w:tcPr>
            <w:tcW w:w="675" w:type="dxa"/>
          </w:tcPr>
          <w:p w:rsidR="005929CB" w:rsidRPr="00FF1385" w:rsidRDefault="005929CB" w:rsidP="00FF13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364" w:type="dxa"/>
          </w:tcPr>
          <w:p w:rsidR="005929CB" w:rsidRPr="00FF1385" w:rsidRDefault="005929CB" w:rsidP="00FF1385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Характеристика проблемы, на решение которой направлена Программа развития, и обоснование необходимости ее решения программными методами</w:t>
            </w:r>
          </w:p>
        </w:tc>
        <w:tc>
          <w:tcPr>
            <w:tcW w:w="533" w:type="dxa"/>
          </w:tcPr>
          <w:p w:rsidR="005929CB" w:rsidRPr="00FF1385" w:rsidRDefault="005929CB" w:rsidP="00FF13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929CB" w:rsidRPr="00FF1385" w:rsidTr="00FF1385">
        <w:tc>
          <w:tcPr>
            <w:tcW w:w="675" w:type="dxa"/>
          </w:tcPr>
          <w:p w:rsidR="005929CB" w:rsidRPr="00FF1385" w:rsidRDefault="005929CB" w:rsidP="00FF13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364" w:type="dxa"/>
          </w:tcPr>
          <w:p w:rsidR="005929CB" w:rsidRPr="00FF1385" w:rsidRDefault="005929CB" w:rsidP="00FF13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3.1 Характеристика проблемы…………………………………………..</w:t>
            </w:r>
          </w:p>
        </w:tc>
        <w:tc>
          <w:tcPr>
            <w:tcW w:w="533" w:type="dxa"/>
          </w:tcPr>
          <w:p w:rsidR="005929CB" w:rsidRPr="00FF1385" w:rsidRDefault="005929CB" w:rsidP="00FF13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5929CB" w:rsidRPr="00FF1385" w:rsidTr="00FF1385">
        <w:tc>
          <w:tcPr>
            <w:tcW w:w="675" w:type="dxa"/>
          </w:tcPr>
          <w:p w:rsidR="005929CB" w:rsidRPr="00FF1385" w:rsidRDefault="005929CB" w:rsidP="00FF13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364" w:type="dxa"/>
          </w:tcPr>
          <w:p w:rsidR="005929CB" w:rsidRPr="00FF1385" w:rsidRDefault="005929CB" w:rsidP="00FF13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3.2 Анализ внешних факторов…………………………………………..</w:t>
            </w:r>
          </w:p>
        </w:tc>
        <w:tc>
          <w:tcPr>
            <w:tcW w:w="533" w:type="dxa"/>
          </w:tcPr>
          <w:p w:rsidR="005929CB" w:rsidRPr="00FF1385" w:rsidRDefault="005929CB" w:rsidP="00FF13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5929CB" w:rsidRPr="00FF1385" w:rsidTr="00FF1385">
        <w:tc>
          <w:tcPr>
            <w:tcW w:w="675" w:type="dxa"/>
          </w:tcPr>
          <w:p w:rsidR="005929CB" w:rsidRPr="00FF1385" w:rsidRDefault="005929CB" w:rsidP="00FF13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364" w:type="dxa"/>
          </w:tcPr>
          <w:p w:rsidR="005929CB" w:rsidRPr="00FF1385" w:rsidRDefault="005929CB" w:rsidP="00FF13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3.3 Анализ внутренних факторов…………………………………….....</w:t>
            </w:r>
          </w:p>
        </w:tc>
        <w:tc>
          <w:tcPr>
            <w:tcW w:w="533" w:type="dxa"/>
          </w:tcPr>
          <w:p w:rsidR="005929CB" w:rsidRPr="00FF1385" w:rsidRDefault="005929CB" w:rsidP="00FF13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</w:tr>
      <w:tr w:rsidR="005929CB" w:rsidRPr="00FF1385" w:rsidTr="00FF1385">
        <w:tc>
          <w:tcPr>
            <w:tcW w:w="675" w:type="dxa"/>
          </w:tcPr>
          <w:p w:rsidR="005929CB" w:rsidRPr="00FF1385" w:rsidRDefault="005929CB" w:rsidP="00FF13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364" w:type="dxa"/>
          </w:tcPr>
          <w:p w:rsidR="005929CB" w:rsidRPr="00FF1385" w:rsidRDefault="005929CB" w:rsidP="00FF13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3.4 Организация образовательной деятельности………………………</w:t>
            </w:r>
          </w:p>
        </w:tc>
        <w:tc>
          <w:tcPr>
            <w:tcW w:w="533" w:type="dxa"/>
          </w:tcPr>
          <w:p w:rsidR="005929CB" w:rsidRPr="00FF1385" w:rsidRDefault="005929CB" w:rsidP="00FF13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5929CB" w:rsidRPr="00FF1385" w:rsidTr="00FF1385">
        <w:tc>
          <w:tcPr>
            <w:tcW w:w="675" w:type="dxa"/>
          </w:tcPr>
          <w:p w:rsidR="005929CB" w:rsidRPr="00FF1385" w:rsidRDefault="005929CB" w:rsidP="00FF13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364" w:type="dxa"/>
          </w:tcPr>
          <w:p w:rsidR="005929CB" w:rsidRPr="00FF1385" w:rsidRDefault="005929CB" w:rsidP="00FF13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Основные цели и задачи Программы с указанием сроков и этапов ее реализации………………………………………………………………..</w:t>
            </w:r>
          </w:p>
        </w:tc>
        <w:tc>
          <w:tcPr>
            <w:tcW w:w="533" w:type="dxa"/>
          </w:tcPr>
          <w:p w:rsidR="005929CB" w:rsidRPr="00FF1385" w:rsidRDefault="005929CB" w:rsidP="00FF13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29CB" w:rsidRPr="00FF1385" w:rsidRDefault="005929CB" w:rsidP="00FF13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17</w:t>
            </w:r>
          </w:p>
        </w:tc>
      </w:tr>
      <w:tr w:rsidR="005929CB" w:rsidRPr="00FF1385" w:rsidTr="00FF1385">
        <w:tc>
          <w:tcPr>
            <w:tcW w:w="675" w:type="dxa"/>
          </w:tcPr>
          <w:p w:rsidR="005929CB" w:rsidRPr="00FF1385" w:rsidRDefault="005929CB" w:rsidP="00FF13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8364" w:type="dxa"/>
          </w:tcPr>
          <w:p w:rsidR="005929CB" w:rsidRPr="00FF1385" w:rsidRDefault="005929CB" w:rsidP="00FF13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Перечень мероприятий Программы………………………………….....</w:t>
            </w:r>
          </w:p>
        </w:tc>
        <w:tc>
          <w:tcPr>
            <w:tcW w:w="533" w:type="dxa"/>
          </w:tcPr>
          <w:p w:rsidR="005929CB" w:rsidRPr="00FF1385" w:rsidRDefault="005929CB" w:rsidP="00FF13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23</w:t>
            </w:r>
          </w:p>
        </w:tc>
      </w:tr>
      <w:tr w:rsidR="005929CB" w:rsidRPr="00FF1385" w:rsidTr="00FF1385">
        <w:tc>
          <w:tcPr>
            <w:tcW w:w="675" w:type="dxa"/>
          </w:tcPr>
          <w:p w:rsidR="005929CB" w:rsidRPr="00FF1385" w:rsidRDefault="005929CB" w:rsidP="00FF13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8364" w:type="dxa"/>
          </w:tcPr>
          <w:p w:rsidR="005929CB" w:rsidRPr="00FF1385" w:rsidRDefault="005929CB" w:rsidP="00FF13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Обоснование ресурсного обеспечения Программы…………………...</w:t>
            </w:r>
          </w:p>
        </w:tc>
        <w:tc>
          <w:tcPr>
            <w:tcW w:w="533" w:type="dxa"/>
          </w:tcPr>
          <w:p w:rsidR="005929CB" w:rsidRPr="00FF1385" w:rsidRDefault="005929CB" w:rsidP="00FF13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25</w:t>
            </w:r>
          </w:p>
        </w:tc>
      </w:tr>
      <w:tr w:rsidR="005929CB" w:rsidRPr="00FF1385" w:rsidTr="00FF1385">
        <w:tc>
          <w:tcPr>
            <w:tcW w:w="675" w:type="dxa"/>
          </w:tcPr>
          <w:p w:rsidR="005929CB" w:rsidRPr="00FF1385" w:rsidRDefault="005929CB" w:rsidP="00FF13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8364" w:type="dxa"/>
          </w:tcPr>
          <w:p w:rsidR="005929CB" w:rsidRPr="00FF1385" w:rsidRDefault="005929CB" w:rsidP="00FF13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Механизм реализации программы……………………………………...</w:t>
            </w:r>
          </w:p>
        </w:tc>
        <w:tc>
          <w:tcPr>
            <w:tcW w:w="533" w:type="dxa"/>
          </w:tcPr>
          <w:p w:rsidR="005929CB" w:rsidRPr="00FF1385" w:rsidRDefault="005929CB" w:rsidP="00FF13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</w:tc>
      </w:tr>
      <w:tr w:rsidR="005929CB" w:rsidRPr="00FF1385" w:rsidTr="00FF1385">
        <w:tc>
          <w:tcPr>
            <w:tcW w:w="675" w:type="dxa"/>
          </w:tcPr>
          <w:p w:rsidR="005929CB" w:rsidRPr="00FF1385" w:rsidRDefault="005929CB" w:rsidP="00FF13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8364" w:type="dxa"/>
          </w:tcPr>
          <w:p w:rsidR="005929CB" w:rsidRPr="00FF1385" w:rsidRDefault="005929CB" w:rsidP="00FF13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Оценка социально-экономической эффективности реализации Программы………………………………………………………………..</w:t>
            </w:r>
          </w:p>
        </w:tc>
        <w:tc>
          <w:tcPr>
            <w:tcW w:w="533" w:type="dxa"/>
          </w:tcPr>
          <w:p w:rsidR="005929CB" w:rsidRPr="00FF1385" w:rsidRDefault="005929CB" w:rsidP="00FF13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29CB" w:rsidRPr="00FF1385" w:rsidRDefault="005929CB" w:rsidP="00FF13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31</w:t>
            </w:r>
          </w:p>
        </w:tc>
      </w:tr>
      <w:tr w:rsidR="005929CB" w:rsidRPr="00FF1385" w:rsidTr="00FF1385">
        <w:tc>
          <w:tcPr>
            <w:tcW w:w="675" w:type="dxa"/>
          </w:tcPr>
          <w:p w:rsidR="005929CB" w:rsidRPr="00FF1385" w:rsidRDefault="005929CB" w:rsidP="00FF13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364" w:type="dxa"/>
          </w:tcPr>
          <w:p w:rsidR="005929CB" w:rsidRPr="00FF1385" w:rsidRDefault="005929CB" w:rsidP="00FF13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3" w:type="dxa"/>
          </w:tcPr>
          <w:p w:rsidR="005929CB" w:rsidRPr="00FF1385" w:rsidRDefault="005929CB" w:rsidP="00FF13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929CB" w:rsidRPr="00FF1385" w:rsidTr="00FF1385">
        <w:tc>
          <w:tcPr>
            <w:tcW w:w="675" w:type="dxa"/>
          </w:tcPr>
          <w:p w:rsidR="005929CB" w:rsidRPr="00FF1385" w:rsidRDefault="005929CB" w:rsidP="00FF13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364" w:type="dxa"/>
          </w:tcPr>
          <w:p w:rsidR="005929CB" w:rsidRPr="00FF1385" w:rsidRDefault="005929CB" w:rsidP="00FF13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3" w:type="dxa"/>
          </w:tcPr>
          <w:p w:rsidR="005929CB" w:rsidRPr="00FF1385" w:rsidRDefault="005929CB" w:rsidP="00FF13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929CB" w:rsidRPr="00FF1385" w:rsidTr="00FF1385">
        <w:tc>
          <w:tcPr>
            <w:tcW w:w="675" w:type="dxa"/>
          </w:tcPr>
          <w:p w:rsidR="005929CB" w:rsidRPr="00FF1385" w:rsidRDefault="005929CB" w:rsidP="00FF13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364" w:type="dxa"/>
          </w:tcPr>
          <w:p w:rsidR="005929CB" w:rsidRPr="00FF1385" w:rsidRDefault="005929CB" w:rsidP="00FF13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3" w:type="dxa"/>
          </w:tcPr>
          <w:p w:rsidR="005929CB" w:rsidRPr="00FF1385" w:rsidRDefault="005929CB" w:rsidP="00FF13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5929CB" w:rsidRPr="001C38A9" w:rsidRDefault="005929CB" w:rsidP="00C73132">
      <w:pPr>
        <w:rPr>
          <w:rFonts w:ascii="Times New Roman" w:hAnsi="Times New Roman"/>
          <w:sz w:val="28"/>
          <w:szCs w:val="28"/>
        </w:rPr>
      </w:pPr>
    </w:p>
    <w:p w:rsidR="005929CB" w:rsidRPr="001C38A9" w:rsidRDefault="005929CB" w:rsidP="005E4CAC">
      <w:pPr>
        <w:rPr>
          <w:rFonts w:ascii="Times New Roman" w:hAnsi="Times New Roman"/>
          <w:sz w:val="28"/>
          <w:szCs w:val="28"/>
        </w:rPr>
      </w:pPr>
    </w:p>
    <w:p w:rsidR="005929CB" w:rsidRPr="001C38A9" w:rsidRDefault="005929CB" w:rsidP="00C62E84">
      <w:pPr>
        <w:rPr>
          <w:rFonts w:ascii="Times New Roman" w:hAnsi="Times New Roman"/>
          <w:sz w:val="28"/>
          <w:szCs w:val="28"/>
        </w:rPr>
      </w:pPr>
    </w:p>
    <w:p w:rsidR="005929CB" w:rsidRPr="001C38A9" w:rsidRDefault="005929CB" w:rsidP="00C62E84">
      <w:pPr>
        <w:rPr>
          <w:rFonts w:ascii="Times New Roman" w:hAnsi="Times New Roman"/>
          <w:sz w:val="28"/>
          <w:szCs w:val="28"/>
        </w:rPr>
      </w:pPr>
    </w:p>
    <w:p w:rsidR="005929CB" w:rsidRPr="001C38A9" w:rsidRDefault="005929CB" w:rsidP="00C62E84">
      <w:pPr>
        <w:rPr>
          <w:rFonts w:ascii="Times New Roman" w:hAnsi="Times New Roman"/>
          <w:sz w:val="28"/>
          <w:szCs w:val="28"/>
        </w:rPr>
      </w:pPr>
    </w:p>
    <w:p w:rsidR="005929CB" w:rsidRDefault="005929CB" w:rsidP="00C62E84">
      <w:pPr>
        <w:spacing w:after="0" w:line="240" w:lineRule="auto"/>
        <w:contextualSpacing/>
        <w:outlineLvl w:val="0"/>
        <w:rPr>
          <w:rFonts w:ascii="Times New Roman" w:hAnsi="Times New Roman"/>
          <w:b/>
          <w:sz w:val="28"/>
          <w:szCs w:val="28"/>
        </w:rPr>
      </w:pPr>
      <w:bookmarkStart w:id="0" w:name="_Toc427751192"/>
    </w:p>
    <w:p w:rsidR="005929CB" w:rsidRDefault="005929CB" w:rsidP="00C62E84">
      <w:pPr>
        <w:spacing w:after="0" w:line="240" w:lineRule="auto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5929CB" w:rsidRDefault="005929CB" w:rsidP="00C62E84">
      <w:pPr>
        <w:spacing w:after="0" w:line="240" w:lineRule="auto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5929CB" w:rsidRDefault="005929CB" w:rsidP="00C62E84">
      <w:pPr>
        <w:spacing w:after="0" w:line="240" w:lineRule="auto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5929CB" w:rsidRDefault="005929CB" w:rsidP="00C62E84">
      <w:pPr>
        <w:spacing w:after="0" w:line="240" w:lineRule="auto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5929CB" w:rsidRDefault="005929CB" w:rsidP="00C62E84">
      <w:pPr>
        <w:spacing w:after="0" w:line="240" w:lineRule="auto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5929CB" w:rsidRDefault="005929CB" w:rsidP="00C62E84">
      <w:pPr>
        <w:spacing w:after="0" w:line="240" w:lineRule="auto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5929CB" w:rsidRDefault="005929CB" w:rsidP="00C62E84">
      <w:pPr>
        <w:spacing w:after="0" w:line="240" w:lineRule="auto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5929CB" w:rsidRDefault="005929CB" w:rsidP="00C62E84">
      <w:pPr>
        <w:spacing w:after="0" w:line="240" w:lineRule="auto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5929CB" w:rsidRDefault="005929CB" w:rsidP="00C62E84">
      <w:pPr>
        <w:spacing w:after="0" w:line="240" w:lineRule="auto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5929CB" w:rsidRDefault="005929CB" w:rsidP="00C62E84">
      <w:pPr>
        <w:spacing w:after="0" w:line="240" w:lineRule="auto"/>
        <w:ind w:left="1560"/>
        <w:contextualSpacing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929CB" w:rsidRPr="001C38A9" w:rsidRDefault="005929CB" w:rsidP="00C62E84">
      <w:pPr>
        <w:spacing w:after="0" w:line="240" w:lineRule="auto"/>
        <w:ind w:left="1560"/>
        <w:contextualSpacing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1. Паспорт Целевой Программы</w:t>
      </w:r>
      <w:bookmarkEnd w:id="0"/>
      <w:r w:rsidRPr="001C38A9">
        <w:rPr>
          <w:rFonts w:ascii="Times New Roman" w:hAnsi="Times New Roman"/>
          <w:b/>
          <w:sz w:val="28"/>
          <w:szCs w:val="28"/>
        </w:rPr>
        <w:t xml:space="preserve"> развития</w:t>
      </w:r>
    </w:p>
    <w:p w:rsidR="005929CB" w:rsidRPr="001C38A9" w:rsidRDefault="005929CB" w:rsidP="00C62E84">
      <w:pPr>
        <w:spacing w:after="0"/>
        <w:ind w:left="1920"/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1"/>
        <w:gridCol w:w="7191"/>
      </w:tblGrid>
      <w:tr w:rsidR="005929CB" w:rsidRPr="00FF1385" w:rsidTr="00E457CE">
        <w:tc>
          <w:tcPr>
            <w:tcW w:w="2381" w:type="dxa"/>
          </w:tcPr>
          <w:p w:rsidR="005929CB" w:rsidRPr="00FF1385" w:rsidRDefault="005929CB" w:rsidP="004C046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Наименование программы</w:t>
            </w:r>
          </w:p>
        </w:tc>
        <w:tc>
          <w:tcPr>
            <w:tcW w:w="7655" w:type="dxa"/>
          </w:tcPr>
          <w:p w:rsidR="005929CB" w:rsidRPr="00FF1385" w:rsidRDefault="005929CB" w:rsidP="004A08D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Программа развития Муниципального бюджетного дошкольного образовательного учреждения  «Детский сад комбинированного вида  № 17» на 2017– 2021 годы» (далее – Программа)</w:t>
            </w:r>
          </w:p>
        </w:tc>
      </w:tr>
      <w:tr w:rsidR="005929CB" w:rsidRPr="00FF1385" w:rsidTr="00E457CE">
        <w:tc>
          <w:tcPr>
            <w:tcW w:w="2381" w:type="dxa"/>
          </w:tcPr>
          <w:p w:rsidR="005929CB" w:rsidRPr="00FF1385" w:rsidRDefault="005929CB" w:rsidP="004C046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 xml:space="preserve">Статус </w:t>
            </w:r>
          </w:p>
          <w:p w:rsidR="005929CB" w:rsidRPr="00FF1385" w:rsidRDefault="005929CB" w:rsidP="004C046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программы</w:t>
            </w:r>
          </w:p>
        </w:tc>
        <w:tc>
          <w:tcPr>
            <w:tcW w:w="7655" w:type="dxa"/>
          </w:tcPr>
          <w:p w:rsidR="005929CB" w:rsidRPr="00FF1385" w:rsidRDefault="005929CB" w:rsidP="0010249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Управленческий документ, концептуально определяющий стратегические и тактические цели, задачи, способы (механизмы) их реализации. Программа является основанием для разработки проектов развития подразделений и имеет приоритет по отношению к другим плановым документам.</w:t>
            </w:r>
          </w:p>
        </w:tc>
      </w:tr>
      <w:tr w:rsidR="005929CB" w:rsidRPr="00FF1385" w:rsidTr="00E457CE">
        <w:tc>
          <w:tcPr>
            <w:tcW w:w="2381" w:type="dxa"/>
          </w:tcPr>
          <w:p w:rsidR="005929CB" w:rsidRPr="00FF1385" w:rsidRDefault="005929CB" w:rsidP="004C046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Основные разработчики программы</w:t>
            </w:r>
          </w:p>
        </w:tc>
        <w:tc>
          <w:tcPr>
            <w:tcW w:w="7655" w:type="dxa"/>
          </w:tcPr>
          <w:p w:rsidR="005929CB" w:rsidRPr="00FF1385" w:rsidRDefault="005929CB" w:rsidP="004C046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Администрация и педагогический коллектив</w:t>
            </w:r>
          </w:p>
          <w:p w:rsidR="005929CB" w:rsidRPr="00FF1385" w:rsidRDefault="005929CB" w:rsidP="004A08D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 xml:space="preserve"> МБДОУ д/с № 17</w:t>
            </w:r>
          </w:p>
        </w:tc>
      </w:tr>
      <w:tr w:rsidR="005929CB" w:rsidRPr="00FF1385" w:rsidTr="00E457CE">
        <w:tc>
          <w:tcPr>
            <w:tcW w:w="2381" w:type="dxa"/>
          </w:tcPr>
          <w:p w:rsidR="005929CB" w:rsidRPr="00FF1385" w:rsidRDefault="005929CB" w:rsidP="004C046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Цели и задачи программы</w:t>
            </w:r>
          </w:p>
        </w:tc>
        <w:tc>
          <w:tcPr>
            <w:tcW w:w="7655" w:type="dxa"/>
          </w:tcPr>
          <w:p w:rsidR="005929CB" w:rsidRPr="00FF1385" w:rsidRDefault="005929CB" w:rsidP="004C046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Создание условий для </w:t>
            </w: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 xml:space="preserve">формирования социально-адаптированной, здоровой личности, </w:t>
            </w:r>
            <w:r w:rsidRPr="00FF138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обладающей набором компетентностей </w:t>
            </w: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и готовой к дальнейшему обучению в школе.</w:t>
            </w:r>
          </w:p>
          <w:p w:rsidR="005929CB" w:rsidRPr="00FF1385" w:rsidRDefault="005929CB" w:rsidP="004C046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Основные задачи:</w:t>
            </w:r>
          </w:p>
          <w:p w:rsidR="005929CB" w:rsidRPr="00FF1385" w:rsidRDefault="005929CB" w:rsidP="008E3FE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- с</w:t>
            </w:r>
            <w:r w:rsidRPr="00FF1385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оздать условия   для творчества и развития познавательного интереса ребенка во всех видах деятельности;</w:t>
            </w:r>
          </w:p>
          <w:p w:rsidR="005929CB" w:rsidRPr="00FF1385" w:rsidRDefault="005929CB" w:rsidP="008E3FE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- продолжить комплексное психолого-педагогическое сопровождение и поддержку инициатив ребенка; </w:t>
            </w:r>
          </w:p>
          <w:p w:rsidR="005929CB" w:rsidRPr="00FF1385" w:rsidRDefault="005929CB" w:rsidP="008E3FE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использовать образовательные технологии, способствующие физическому и </w:t>
            </w:r>
            <w:r w:rsidRPr="00FF1385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психическому развитию и поддержанию здоровья детей;</w:t>
            </w:r>
          </w:p>
          <w:p w:rsidR="005929CB" w:rsidRPr="00FF1385" w:rsidRDefault="005929CB" w:rsidP="008E3FE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 xml:space="preserve">- обеспечить  полноценное взаимодействие игровой и учебно-познавательной </w:t>
            </w:r>
            <w:r w:rsidRPr="00FF1385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деятельности;</w:t>
            </w:r>
          </w:p>
          <w:p w:rsidR="005929CB" w:rsidRPr="00FF1385" w:rsidRDefault="005929CB" w:rsidP="008E3FE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- совершенствовать содержание и технологии обучения и воспитания в ДОУ;</w:t>
            </w:r>
          </w:p>
          <w:p w:rsidR="005929CB" w:rsidRPr="00FF1385" w:rsidRDefault="005929CB" w:rsidP="008E3FE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 xml:space="preserve">- развивать систему обеспечения качества образования; </w:t>
            </w:r>
          </w:p>
          <w:p w:rsidR="005929CB" w:rsidRPr="00FF1385" w:rsidRDefault="005929CB" w:rsidP="008E3FE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- повысить эффективность управления ДОУ.</w:t>
            </w:r>
          </w:p>
        </w:tc>
      </w:tr>
      <w:tr w:rsidR="005929CB" w:rsidRPr="00FF1385" w:rsidTr="00E457CE">
        <w:trPr>
          <w:trHeight w:val="787"/>
        </w:trPr>
        <w:tc>
          <w:tcPr>
            <w:tcW w:w="2381" w:type="dxa"/>
          </w:tcPr>
          <w:p w:rsidR="005929CB" w:rsidRPr="00FF1385" w:rsidRDefault="005929CB" w:rsidP="004C046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Сроки и этапы реализации программы</w:t>
            </w:r>
          </w:p>
          <w:p w:rsidR="005929CB" w:rsidRPr="00FF1385" w:rsidRDefault="005929CB" w:rsidP="004C046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929CB" w:rsidRPr="00FF1385" w:rsidRDefault="005929CB" w:rsidP="004C046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929CB" w:rsidRPr="00FF1385" w:rsidRDefault="005929CB" w:rsidP="004C046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55" w:type="dxa"/>
          </w:tcPr>
          <w:p w:rsidR="005929CB" w:rsidRPr="00FF1385" w:rsidRDefault="005929CB" w:rsidP="004C046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 xml:space="preserve"> этап –планово- прогностический (январь 2016 – декабрь 2017 гг.)</w:t>
            </w:r>
          </w:p>
          <w:p w:rsidR="005929CB" w:rsidRPr="00FF1385" w:rsidRDefault="005929CB" w:rsidP="004C046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Задачи:</w:t>
            </w:r>
          </w:p>
          <w:p w:rsidR="005929CB" w:rsidRPr="00FF1385" w:rsidRDefault="005929CB" w:rsidP="004C046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Style w:val="2"/>
                <w:sz w:val="28"/>
                <w:szCs w:val="28"/>
              </w:rPr>
              <w:t>Р</w:t>
            </w:r>
            <w:r w:rsidRPr="001C38A9">
              <w:rPr>
                <w:rStyle w:val="2"/>
                <w:sz w:val="28"/>
                <w:szCs w:val="28"/>
              </w:rPr>
              <w:t>азработка документации для успешной реализации мероприятий в соответствии с Программой развития;</w:t>
            </w:r>
          </w:p>
          <w:p w:rsidR="005929CB" w:rsidRPr="00FF1385" w:rsidRDefault="005929CB" w:rsidP="004C046C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Style w:val="2"/>
                <w:sz w:val="28"/>
                <w:szCs w:val="28"/>
              </w:rPr>
              <w:t>2. С</w:t>
            </w:r>
            <w:r w:rsidRPr="001C38A9">
              <w:rPr>
                <w:rStyle w:val="2"/>
                <w:sz w:val="28"/>
                <w:szCs w:val="28"/>
              </w:rPr>
              <w:t>оздание условий (кадровых, материально-технических и т. д.) для ус</w:t>
            </w:r>
            <w:r w:rsidRPr="001C38A9">
              <w:rPr>
                <w:rStyle w:val="2"/>
                <w:sz w:val="28"/>
                <w:szCs w:val="28"/>
              </w:rPr>
              <w:softHyphen/>
              <w:t>пешной реализации мероприятий в соответствии с Программой разви</w:t>
            </w:r>
            <w:r w:rsidRPr="001C38A9">
              <w:rPr>
                <w:rStyle w:val="2"/>
                <w:sz w:val="28"/>
                <w:szCs w:val="28"/>
              </w:rPr>
              <w:softHyphen/>
              <w:t>тия</w:t>
            </w:r>
            <w:r>
              <w:rPr>
                <w:rStyle w:val="2"/>
                <w:sz w:val="28"/>
                <w:szCs w:val="28"/>
              </w:rPr>
              <w:t>;</w:t>
            </w:r>
          </w:p>
          <w:p w:rsidR="005929CB" w:rsidRPr="00FF1385" w:rsidRDefault="005929CB" w:rsidP="004C046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3.Анализ проблем, выбор технологий и  механизма развития  в соответствии с социальным заказом и внедрением ФГОС.</w:t>
            </w:r>
          </w:p>
          <w:p w:rsidR="005929CB" w:rsidRPr="00FF1385" w:rsidRDefault="005929CB" w:rsidP="004C046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4. Создание системы внутрисадовского  менеджмента.</w:t>
            </w:r>
          </w:p>
          <w:p w:rsidR="005929CB" w:rsidRPr="00FF1385" w:rsidRDefault="005929CB" w:rsidP="004C046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5.Планирование развития, составление проектов и программ по всем стратегическим направлениям развития.</w:t>
            </w:r>
          </w:p>
          <w:p w:rsidR="005929CB" w:rsidRPr="00FF1385" w:rsidRDefault="005929CB" w:rsidP="004C046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 xml:space="preserve"> этап – практический, основной (январь 2018-декабрь2019гг.)</w:t>
            </w:r>
          </w:p>
          <w:p w:rsidR="005929CB" w:rsidRPr="00FF1385" w:rsidRDefault="005929CB" w:rsidP="004C046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Задачи:</w:t>
            </w:r>
          </w:p>
          <w:p w:rsidR="005929CB" w:rsidRPr="001C38A9" w:rsidRDefault="005929CB" w:rsidP="0048292A">
            <w:pPr>
              <w:widowControl w:val="0"/>
              <w:numPr>
                <w:ilvl w:val="0"/>
                <w:numId w:val="4"/>
              </w:numPr>
              <w:tabs>
                <w:tab w:val="left" w:pos="274"/>
              </w:tabs>
              <w:spacing w:after="0" w:line="288" w:lineRule="exact"/>
              <w:jc w:val="both"/>
              <w:rPr>
                <w:rStyle w:val="2"/>
                <w:sz w:val="28"/>
                <w:szCs w:val="28"/>
              </w:rPr>
            </w:pPr>
            <w:r w:rsidRPr="001C38A9">
              <w:rPr>
                <w:rStyle w:val="2"/>
                <w:sz w:val="28"/>
                <w:szCs w:val="28"/>
              </w:rPr>
              <w:t>апробирование модели, обновление содержания, организационных форм, педагогических технологий;</w:t>
            </w:r>
          </w:p>
          <w:p w:rsidR="005929CB" w:rsidRPr="001C38A9" w:rsidRDefault="005929CB" w:rsidP="004C046C">
            <w:pPr>
              <w:spacing w:after="0"/>
              <w:rPr>
                <w:rStyle w:val="2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 xml:space="preserve">- внедрение всех проектов  программы развития детского сада на всех уровнях жизнедеятельности. </w:t>
            </w:r>
          </w:p>
          <w:p w:rsidR="005929CB" w:rsidRPr="00FF1385" w:rsidRDefault="005929CB" w:rsidP="0048292A">
            <w:pPr>
              <w:widowControl w:val="0"/>
              <w:numPr>
                <w:ilvl w:val="0"/>
                <w:numId w:val="4"/>
              </w:numPr>
              <w:tabs>
                <w:tab w:val="left" w:pos="230"/>
              </w:tabs>
              <w:spacing w:after="0" w:line="288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38A9">
              <w:rPr>
                <w:rStyle w:val="2"/>
                <w:sz w:val="28"/>
                <w:szCs w:val="28"/>
              </w:rPr>
              <w:t>постепенная реализация мероприятий в соответствии с Программой развития;</w:t>
            </w:r>
          </w:p>
          <w:p w:rsidR="005929CB" w:rsidRPr="001C38A9" w:rsidRDefault="005929CB" w:rsidP="0048292A">
            <w:pPr>
              <w:widowControl w:val="0"/>
              <w:numPr>
                <w:ilvl w:val="0"/>
                <w:numId w:val="4"/>
              </w:numPr>
              <w:tabs>
                <w:tab w:val="left" w:pos="240"/>
              </w:tabs>
              <w:spacing w:after="0" w:line="288" w:lineRule="exact"/>
              <w:jc w:val="both"/>
              <w:rPr>
                <w:rStyle w:val="2"/>
                <w:sz w:val="28"/>
                <w:szCs w:val="28"/>
              </w:rPr>
            </w:pPr>
            <w:r>
              <w:rPr>
                <w:rStyle w:val="2"/>
                <w:sz w:val="28"/>
                <w:szCs w:val="28"/>
              </w:rPr>
              <w:t>п</w:t>
            </w:r>
            <w:r w:rsidRPr="001C38A9">
              <w:rPr>
                <w:rStyle w:val="2"/>
                <w:sz w:val="28"/>
                <w:szCs w:val="28"/>
              </w:rPr>
              <w:t>ериодический контроль реализации мероприятий в соответствии с Программой развития;</w:t>
            </w:r>
          </w:p>
          <w:p w:rsidR="005929CB" w:rsidRPr="00FF1385" w:rsidRDefault="005929CB" w:rsidP="004C046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- отслеживание результатов образовательной  деятельности  пространства, своевременная его корректировка.</w:t>
            </w:r>
          </w:p>
          <w:p w:rsidR="005929CB" w:rsidRPr="00FF1385" w:rsidRDefault="005929CB" w:rsidP="004C046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 xml:space="preserve">- создание системы управления качеством </w:t>
            </w:r>
          </w:p>
          <w:p w:rsidR="005929CB" w:rsidRPr="00FF1385" w:rsidRDefault="005929CB" w:rsidP="004C046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на основе системного проведения исследований востребованности  и качества предоставляемых образовательных услуг.</w:t>
            </w:r>
          </w:p>
          <w:p w:rsidR="005929CB" w:rsidRPr="00FF1385" w:rsidRDefault="005929CB" w:rsidP="0048292A">
            <w:pPr>
              <w:widowControl w:val="0"/>
              <w:numPr>
                <w:ilvl w:val="0"/>
                <w:numId w:val="4"/>
              </w:numPr>
              <w:tabs>
                <w:tab w:val="left" w:pos="187"/>
              </w:tabs>
              <w:spacing w:after="0" w:line="288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38A9">
              <w:rPr>
                <w:rStyle w:val="2"/>
                <w:sz w:val="28"/>
                <w:szCs w:val="28"/>
              </w:rPr>
              <w:t>коррекция мероприятий.</w:t>
            </w:r>
          </w:p>
          <w:p w:rsidR="005929CB" w:rsidRPr="00FF1385" w:rsidRDefault="005929CB" w:rsidP="004C046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 xml:space="preserve"> этап - итоговый (январь 2020- декабрь 2021 гг).</w:t>
            </w:r>
          </w:p>
          <w:p w:rsidR="005929CB" w:rsidRPr="00FF1385" w:rsidRDefault="005929CB" w:rsidP="004C046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Задачи:</w:t>
            </w:r>
          </w:p>
          <w:p w:rsidR="005929CB" w:rsidRPr="001C38A9" w:rsidRDefault="005929CB" w:rsidP="0048292A">
            <w:pPr>
              <w:widowControl w:val="0"/>
              <w:numPr>
                <w:ilvl w:val="0"/>
                <w:numId w:val="4"/>
              </w:numPr>
              <w:tabs>
                <w:tab w:val="left" w:pos="202"/>
              </w:tabs>
              <w:spacing w:after="0" w:line="288" w:lineRule="exact"/>
              <w:jc w:val="both"/>
              <w:rPr>
                <w:rStyle w:val="2"/>
                <w:sz w:val="28"/>
                <w:szCs w:val="28"/>
              </w:rPr>
            </w:pPr>
            <w:r w:rsidRPr="001C38A9">
              <w:rPr>
                <w:rStyle w:val="2"/>
                <w:sz w:val="28"/>
                <w:szCs w:val="28"/>
              </w:rPr>
              <w:t>реализация мероприятий, направленных на практическое внедрение и распространение полученных результатов;</w:t>
            </w:r>
          </w:p>
          <w:p w:rsidR="005929CB" w:rsidRPr="00FF1385" w:rsidRDefault="005929CB" w:rsidP="0048292A">
            <w:pPr>
              <w:widowControl w:val="0"/>
              <w:numPr>
                <w:ilvl w:val="0"/>
                <w:numId w:val="4"/>
              </w:numPr>
              <w:tabs>
                <w:tab w:val="left" w:pos="202"/>
              </w:tabs>
              <w:spacing w:after="0" w:line="288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разработка новых направлений  программы развития детского сада.</w:t>
            </w:r>
          </w:p>
          <w:p w:rsidR="005929CB" w:rsidRPr="00FF1385" w:rsidRDefault="005929CB" w:rsidP="0048292A">
            <w:pPr>
              <w:widowControl w:val="0"/>
              <w:numPr>
                <w:ilvl w:val="0"/>
                <w:numId w:val="4"/>
              </w:numPr>
              <w:tabs>
                <w:tab w:val="left" w:pos="202"/>
              </w:tabs>
              <w:spacing w:after="0" w:line="288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38A9">
              <w:rPr>
                <w:rStyle w:val="2"/>
                <w:sz w:val="28"/>
                <w:szCs w:val="28"/>
              </w:rPr>
              <w:t>анализ достижения цели и решения задач, обозначенных в Программе развития.</w:t>
            </w:r>
          </w:p>
        </w:tc>
      </w:tr>
      <w:tr w:rsidR="005929CB" w:rsidRPr="00FF1385" w:rsidTr="00E457CE">
        <w:tc>
          <w:tcPr>
            <w:tcW w:w="2381" w:type="dxa"/>
          </w:tcPr>
          <w:p w:rsidR="005929CB" w:rsidRPr="00FF1385" w:rsidRDefault="005929CB" w:rsidP="004C046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Исполнители основных мероприятий программы</w:t>
            </w:r>
          </w:p>
        </w:tc>
        <w:tc>
          <w:tcPr>
            <w:tcW w:w="7655" w:type="dxa"/>
          </w:tcPr>
          <w:p w:rsidR="005929CB" w:rsidRPr="00FF1385" w:rsidRDefault="005929CB" w:rsidP="004C046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Администрация и педагогический коллектив МБДОУ д/с № 17</w:t>
            </w:r>
          </w:p>
        </w:tc>
      </w:tr>
      <w:tr w:rsidR="005929CB" w:rsidRPr="00FF1385" w:rsidTr="00E457CE">
        <w:tc>
          <w:tcPr>
            <w:tcW w:w="2381" w:type="dxa"/>
          </w:tcPr>
          <w:p w:rsidR="005929CB" w:rsidRPr="00FF1385" w:rsidRDefault="005929CB" w:rsidP="004C046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Источники финансирования</w:t>
            </w:r>
          </w:p>
        </w:tc>
        <w:tc>
          <w:tcPr>
            <w:tcW w:w="7655" w:type="dxa"/>
          </w:tcPr>
          <w:p w:rsidR="005929CB" w:rsidRPr="00FF1385" w:rsidRDefault="005929CB" w:rsidP="004C046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Средства муниципального   бюджета, привлеченные средства.</w:t>
            </w:r>
          </w:p>
        </w:tc>
      </w:tr>
      <w:tr w:rsidR="005929CB" w:rsidRPr="00FF1385" w:rsidTr="00E457CE">
        <w:trPr>
          <w:trHeight w:val="1896"/>
        </w:trPr>
        <w:tc>
          <w:tcPr>
            <w:tcW w:w="2381" w:type="dxa"/>
          </w:tcPr>
          <w:p w:rsidR="005929CB" w:rsidRPr="00FF1385" w:rsidRDefault="005929CB" w:rsidP="004C046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Ожидаемые конечные результаты реализации программы</w:t>
            </w:r>
          </w:p>
        </w:tc>
        <w:tc>
          <w:tcPr>
            <w:tcW w:w="7655" w:type="dxa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 xml:space="preserve">Расширение возможностей для населения в получении доступных видов и уровней качественного дошкольного образования через </w:t>
            </w:r>
            <w:r w:rsidRPr="00FF1385">
              <w:rPr>
                <w:rFonts w:ascii="Times New Roman" w:hAnsi="Times New Roman"/>
                <w:bCs/>
                <w:sz w:val="28"/>
                <w:szCs w:val="28"/>
              </w:rPr>
              <w:t xml:space="preserve">создание условий в ДОУ для </w:t>
            </w:r>
            <w:r w:rsidRPr="00FF1385">
              <w:rPr>
                <w:rFonts w:ascii="Times New Roman" w:hAnsi="Times New Roman"/>
                <w:sz w:val="28"/>
                <w:szCs w:val="28"/>
              </w:rPr>
              <w:t xml:space="preserve">формирования социально-адаптированной, здоровой личности, </w:t>
            </w:r>
            <w:r w:rsidRPr="00FF1385">
              <w:rPr>
                <w:rFonts w:ascii="Times New Roman" w:hAnsi="Times New Roman"/>
                <w:bCs/>
                <w:sz w:val="28"/>
                <w:szCs w:val="28"/>
              </w:rPr>
              <w:t xml:space="preserve">обладающей набором компетентностей </w:t>
            </w:r>
            <w:r w:rsidRPr="00FF1385">
              <w:rPr>
                <w:rFonts w:ascii="Times New Roman" w:hAnsi="Times New Roman"/>
                <w:sz w:val="28"/>
                <w:szCs w:val="28"/>
              </w:rPr>
              <w:t>и готовой к дальнейшему обучению в школе.</w:t>
            </w:r>
          </w:p>
          <w:p w:rsidR="005929CB" w:rsidRPr="00FF1385" w:rsidRDefault="005929CB" w:rsidP="0048292A">
            <w:pPr>
              <w:widowControl w:val="0"/>
              <w:numPr>
                <w:ilvl w:val="0"/>
                <w:numId w:val="5"/>
              </w:numPr>
              <w:tabs>
                <w:tab w:val="left" w:pos="360"/>
              </w:tabs>
              <w:spacing w:after="6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2"/>
                <w:sz w:val="28"/>
                <w:szCs w:val="28"/>
              </w:rPr>
              <w:t>повышение</w:t>
            </w:r>
            <w:r w:rsidRPr="001C38A9">
              <w:rPr>
                <w:rStyle w:val="2"/>
                <w:sz w:val="28"/>
                <w:szCs w:val="28"/>
              </w:rPr>
              <w:t xml:space="preserve"> эффективности использования собственных ресурсов;</w:t>
            </w:r>
          </w:p>
          <w:p w:rsidR="005929CB" w:rsidRPr="00FF1385" w:rsidRDefault="005929CB" w:rsidP="0048292A">
            <w:pPr>
              <w:widowControl w:val="0"/>
              <w:numPr>
                <w:ilvl w:val="0"/>
                <w:numId w:val="5"/>
              </w:numPr>
              <w:tabs>
                <w:tab w:val="left" w:pos="-80"/>
              </w:tabs>
              <w:spacing w:before="60" w:after="0" w:line="240" w:lineRule="auto"/>
              <w:ind w:hanging="4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2"/>
                <w:sz w:val="28"/>
                <w:szCs w:val="28"/>
              </w:rPr>
              <w:t xml:space="preserve"> - повышение</w:t>
            </w:r>
            <w:r w:rsidRPr="001C38A9">
              <w:rPr>
                <w:rStyle w:val="2"/>
                <w:sz w:val="28"/>
                <w:szCs w:val="28"/>
              </w:rPr>
              <w:t xml:space="preserve"> компетентности и уровня профессионального мастерст</w:t>
            </w:r>
            <w:r w:rsidRPr="001C38A9">
              <w:rPr>
                <w:rStyle w:val="2"/>
                <w:sz w:val="28"/>
                <w:szCs w:val="28"/>
              </w:rPr>
              <w:softHyphen/>
              <w:t>ва педагогов в вопросах индивидуализации образовательной деятельности через овладение современными образовательными програм</w:t>
            </w:r>
            <w:r w:rsidRPr="001C38A9">
              <w:rPr>
                <w:rStyle w:val="2"/>
                <w:sz w:val="28"/>
                <w:szCs w:val="28"/>
              </w:rPr>
              <w:softHyphen/>
              <w:t>мами и технологиями, обеспечивающими развитие индивидуальных способностей ребенка;</w:t>
            </w:r>
          </w:p>
          <w:p w:rsidR="005929CB" w:rsidRPr="00FF1385" w:rsidRDefault="005929CB" w:rsidP="004C046C">
            <w:pPr>
              <w:widowControl w:val="0"/>
              <w:tabs>
                <w:tab w:val="left" w:pos="360"/>
              </w:tabs>
              <w:spacing w:after="6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38A9">
              <w:rPr>
                <w:rStyle w:val="2"/>
                <w:sz w:val="28"/>
                <w:szCs w:val="28"/>
              </w:rPr>
              <w:t>- совершенствование предметно</w:t>
            </w:r>
            <w:r>
              <w:rPr>
                <w:rStyle w:val="2"/>
                <w:sz w:val="28"/>
                <w:szCs w:val="28"/>
              </w:rPr>
              <w:t xml:space="preserve"> </w:t>
            </w:r>
            <w:r w:rsidRPr="001C38A9">
              <w:rPr>
                <w:rStyle w:val="2"/>
                <w:sz w:val="28"/>
                <w:szCs w:val="28"/>
              </w:rPr>
              <w:t>- развивающей среды ДОУ;</w:t>
            </w:r>
          </w:p>
          <w:p w:rsidR="005929CB" w:rsidRPr="00FF1385" w:rsidRDefault="005929CB" w:rsidP="0048292A">
            <w:pPr>
              <w:widowControl w:val="0"/>
              <w:numPr>
                <w:ilvl w:val="0"/>
                <w:numId w:val="5"/>
              </w:numPr>
              <w:tabs>
                <w:tab w:val="left" w:pos="187"/>
              </w:tabs>
              <w:spacing w:before="60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2"/>
                <w:sz w:val="28"/>
                <w:szCs w:val="28"/>
              </w:rPr>
              <w:t>отработка</w:t>
            </w:r>
            <w:r w:rsidRPr="001C38A9">
              <w:rPr>
                <w:rStyle w:val="2"/>
                <w:sz w:val="28"/>
                <w:szCs w:val="28"/>
              </w:rPr>
              <w:t xml:space="preserve"> механизмов</w:t>
            </w:r>
            <w:r>
              <w:rPr>
                <w:rStyle w:val="2"/>
                <w:sz w:val="28"/>
                <w:szCs w:val="28"/>
              </w:rPr>
              <w:t xml:space="preserve"> </w:t>
            </w:r>
            <w:r w:rsidRPr="001C38A9">
              <w:rPr>
                <w:rStyle w:val="2"/>
                <w:sz w:val="28"/>
                <w:szCs w:val="28"/>
              </w:rPr>
              <w:t xml:space="preserve"> изучения степени удовлетворенности родите</w:t>
            </w:r>
            <w:r w:rsidRPr="001C38A9">
              <w:rPr>
                <w:rStyle w:val="2"/>
                <w:sz w:val="28"/>
                <w:szCs w:val="28"/>
              </w:rPr>
              <w:softHyphen/>
              <w:t>лей воспитанников качеством образовательных услуг</w:t>
            </w:r>
          </w:p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C38A9">
              <w:rPr>
                <w:rStyle w:val="2"/>
                <w:sz w:val="28"/>
                <w:szCs w:val="28"/>
              </w:rPr>
              <w:t>Ожидаемым результатом является функционирование ДОУ как совре</w:t>
            </w:r>
            <w:r w:rsidRPr="001C38A9">
              <w:rPr>
                <w:rStyle w:val="2"/>
                <w:sz w:val="28"/>
                <w:szCs w:val="28"/>
              </w:rPr>
              <w:softHyphen/>
              <w:t>менного учреждения дошкольного образования, обеспечивающего раз</w:t>
            </w:r>
            <w:r w:rsidRPr="001C38A9">
              <w:rPr>
                <w:rStyle w:val="2"/>
                <w:sz w:val="28"/>
                <w:szCs w:val="28"/>
              </w:rPr>
              <w:softHyphen/>
              <w:t>витие и подготовку к школе успешного дошкольника.</w:t>
            </w:r>
          </w:p>
        </w:tc>
      </w:tr>
      <w:tr w:rsidR="005929CB" w:rsidRPr="00FF1385" w:rsidTr="00E457CE">
        <w:trPr>
          <w:trHeight w:val="1431"/>
        </w:trPr>
        <w:tc>
          <w:tcPr>
            <w:tcW w:w="2381" w:type="dxa"/>
          </w:tcPr>
          <w:p w:rsidR="005929CB" w:rsidRPr="00FF1385" w:rsidRDefault="005929CB" w:rsidP="004C046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Система организации контроля за исполнением  программы</w:t>
            </w:r>
          </w:p>
        </w:tc>
        <w:tc>
          <w:tcPr>
            <w:tcW w:w="7655" w:type="dxa"/>
          </w:tcPr>
          <w:p w:rsidR="005929CB" w:rsidRPr="00FF1385" w:rsidRDefault="005929CB" w:rsidP="004C046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 xml:space="preserve">Информация о ходе выполнения программы и расходования выделенных финансовых средств предоставляется исполнителями в установленном порядке. Текущее управление программой осуществляется педагогическим советом МБДОУ </w:t>
            </w:r>
          </w:p>
        </w:tc>
      </w:tr>
      <w:tr w:rsidR="005929CB" w:rsidRPr="00FF1385" w:rsidTr="00E457CE">
        <w:tc>
          <w:tcPr>
            <w:tcW w:w="2381" w:type="dxa"/>
          </w:tcPr>
          <w:p w:rsidR="005929CB" w:rsidRPr="00FF1385" w:rsidRDefault="005929CB" w:rsidP="004C046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Разделы</w:t>
            </w:r>
          </w:p>
          <w:p w:rsidR="005929CB" w:rsidRPr="00FF1385" w:rsidRDefault="005929CB" w:rsidP="004C046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программы</w:t>
            </w:r>
          </w:p>
        </w:tc>
        <w:tc>
          <w:tcPr>
            <w:tcW w:w="7655" w:type="dxa"/>
          </w:tcPr>
          <w:p w:rsidR="005929CB" w:rsidRPr="00FF1385" w:rsidRDefault="005929CB" w:rsidP="004C046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1. Паспорт программы.</w:t>
            </w:r>
          </w:p>
          <w:p w:rsidR="005929CB" w:rsidRPr="00FF1385" w:rsidRDefault="005929CB" w:rsidP="004C046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2. Пояснительная записка.</w:t>
            </w:r>
          </w:p>
          <w:p w:rsidR="005929CB" w:rsidRPr="00FF1385" w:rsidRDefault="005929CB" w:rsidP="004C046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3. Характеристика проблем, на решение которой направлена Программа развития.</w:t>
            </w:r>
          </w:p>
          <w:p w:rsidR="005929CB" w:rsidRPr="00FF1385" w:rsidRDefault="005929CB" w:rsidP="004C046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4. Основные цели и задачи программы с указание сроков и этапов ее реализации.</w:t>
            </w:r>
          </w:p>
          <w:p w:rsidR="005929CB" w:rsidRPr="00FF1385" w:rsidRDefault="005929CB" w:rsidP="004C046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5. Перечень мероприятий Программы.</w:t>
            </w:r>
          </w:p>
          <w:p w:rsidR="005929CB" w:rsidRPr="00FF1385" w:rsidRDefault="005929CB" w:rsidP="004C046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6. Обоснования ресурсного обеспечения Программы.</w:t>
            </w:r>
          </w:p>
          <w:p w:rsidR="005929CB" w:rsidRPr="00FF1385" w:rsidRDefault="005929CB" w:rsidP="004C046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7. Механизм реализации Программы.</w:t>
            </w:r>
          </w:p>
          <w:p w:rsidR="005929CB" w:rsidRPr="00FF1385" w:rsidRDefault="005929CB" w:rsidP="004C046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8. Оценка социально-экономической эффективности реализации программы.</w:t>
            </w:r>
          </w:p>
        </w:tc>
      </w:tr>
    </w:tbl>
    <w:p w:rsidR="005929CB" w:rsidRPr="001C38A9" w:rsidRDefault="005929CB" w:rsidP="00C62E84">
      <w:pPr>
        <w:rPr>
          <w:rFonts w:ascii="Times New Roman" w:hAnsi="Times New Roman"/>
          <w:sz w:val="28"/>
          <w:szCs w:val="28"/>
        </w:rPr>
      </w:pPr>
    </w:p>
    <w:p w:rsidR="005929CB" w:rsidRPr="001C38A9" w:rsidRDefault="005929CB" w:rsidP="00C62E84">
      <w:pPr>
        <w:pStyle w:val="Heading1"/>
        <w:jc w:val="center"/>
        <w:rPr>
          <w:rFonts w:ascii="Times New Roman" w:hAnsi="Times New Roman"/>
          <w:sz w:val="28"/>
          <w:szCs w:val="28"/>
        </w:rPr>
      </w:pPr>
      <w:bookmarkStart w:id="1" w:name="_Toc427751193"/>
      <w:r w:rsidRPr="001C38A9">
        <w:rPr>
          <w:rFonts w:ascii="Times New Roman" w:hAnsi="Times New Roman"/>
          <w:sz w:val="28"/>
          <w:szCs w:val="28"/>
        </w:rPr>
        <w:t>2.Пояснительная записка.</w:t>
      </w:r>
      <w:bookmarkEnd w:id="1"/>
    </w:p>
    <w:p w:rsidR="005929CB" w:rsidRPr="001C38A9" w:rsidRDefault="005929CB" w:rsidP="00C62E8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Рассматривая детский сад </w:t>
      </w:r>
      <w:r w:rsidRPr="001C38A9">
        <w:rPr>
          <w:rFonts w:ascii="Times New Roman" w:hAnsi="Times New Roman"/>
          <w:sz w:val="28"/>
          <w:szCs w:val="28"/>
        </w:rPr>
        <w:t xml:space="preserve">как объект управляемого развития, целесообразно отнестись к нему именно с позиции </w:t>
      </w:r>
      <w:r w:rsidRPr="001C38A9">
        <w:rPr>
          <w:rFonts w:ascii="Times New Roman" w:hAnsi="Times New Roman"/>
          <w:i/>
          <w:sz w:val="28"/>
          <w:szCs w:val="28"/>
        </w:rPr>
        <w:t xml:space="preserve">понимания его как сложного, живого, активного социального организма, как особой организационной индивидуальности, </w:t>
      </w:r>
      <w:r w:rsidRPr="001C38A9">
        <w:rPr>
          <w:rFonts w:ascii="Times New Roman" w:hAnsi="Times New Roman"/>
          <w:sz w:val="28"/>
          <w:szCs w:val="28"/>
        </w:rPr>
        <w:t>требующей адекватного подхода со стороны субъектов управления.</w:t>
      </w:r>
    </w:p>
    <w:p w:rsidR="005929CB" w:rsidRPr="001C38A9" w:rsidRDefault="005929CB" w:rsidP="00C62E8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 xml:space="preserve">Повышение уровня требований, предъявляемых к детскому саду, изменение стоящих перед ним  целей и задач, расширение направлений его развития предполагает определенные изменения в его организационной структуре, содержании, формах и методах  деятельности и перехода на программно-целевой принцип функционирования. </w:t>
      </w:r>
    </w:p>
    <w:p w:rsidR="005929CB" w:rsidRPr="001C38A9" w:rsidRDefault="005929CB" w:rsidP="00C62E84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 xml:space="preserve">Данная Программа развития детского сада, формируя концепцию, модель будущего детского сада, предусматривает эти изменения и определяет стратегию и тактику перехода к новому состоянию. Важность разработки программы развития дошкольного учреждения выходит на первый план, так как она нацелена на изменение содержания, образовательных технологий, моделей управления с учётом новых условий, региональной специфики, ресурсного обеспечения, индивидуальных особенностей личности и общечеловеческих ценностей. </w:t>
      </w:r>
    </w:p>
    <w:p w:rsidR="005929CB" w:rsidRPr="001C38A9" w:rsidRDefault="005929CB" w:rsidP="00C62E84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Настоящая программа представляет собой один из подходов к развитию образовательного учреждения и отражает опыт деятельности за период с 2015 по 201</w:t>
      </w:r>
      <w:bookmarkStart w:id="2" w:name="_GoBack"/>
      <w:bookmarkEnd w:id="2"/>
      <w:r w:rsidRPr="001C38A9">
        <w:rPr>
          <w:rFonts w:ascii="Times New Roman" w:hAnsi="Times New Roman"/>
          <w:sz w:val="28"/>
          <w:szCs w:val="28"/>
        </w:rPr>
        <w:t xml:space="preserve">7 гг. </w:t>
      </w:r>
    </w:p>
    <w:p w:rsidR="005929CB" w:rsidRPr="001C38A9" w:rsidRDefault="005929CB" w:rsidP="00E457CE">
      <w:pPr>
        <w:tabs>
          <w:tab w:val="left" w:pos="120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Разрабатывая данную программу, мы определили несколько принципиальных позиций, которые легли в основу этого стратегического документа:</w:t>
      </w:r>
    </w:p>
    <w:p w:rsidR="005929CB" w:rsidRPr="001C38A9" w:rsidRDefault="005929CB" w:rsidP="00D34905">
      <w:pPr>
        <w:tabs>
          <w:tab w:val="left" w:pos="12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1C38A9">
        <w:rPr>
          <w:rFonts w:ascii="Times New Roman" w:hAnsi="Times New Roman"/>
          <w:sz w:val="28"/>
          <w:szCs w:val="28"/>
        </w:rPr>
        <w:t>1.Детский сад представлен в</w:t>
      </w:r>
      <w:r>
        <w:rPr>
          <w:rFonts w:ascii="Times New Roman" w:hAnsi="Times New Roman"/>
          <w:sz w:val="28"/>
          <w:szCs w:val="28"/>
        </w:rPr>
        <w:t xml:space="preserve"> проекте как целостная открытая </w:t>
      </w:r>
      <w:r w:rsidRPr="001C38A9">
        <w:rPr>
          <w:rFonts w:ascii="Times New Roman" w:hAnsi="Times New Roman"/>
          <w:sz w:val="28"/>
          <w:szCs w:val="28"/>
        </w:rPr>
        <w:t xml:space="preserve">педагогическая система, состоящая из нескольких </w:t>
      </w:r>
      <w:r>
        <w:rPr>
          <w:rFonts w:ascii="Times New Roman" w:hAnsi="Times New Roman"/>
          <w:sz w:val="28"/>
          <w:szCs w:val="28"/>
        </w:rPr>
        <w:t>подсистем, которые освещены</w:t>
      </w:r>
      <w:r w:rsidRPr="001C38A9">
        <w:rPr>
          <w:rFonts w:ascii="Times New Roman" w:hAnsi="Times New Roman"/>
          <w:sz w:val="28"/>
          <w:szCs w:val="28"/>
        </w:rPr>
        <w:t xml:space="preserve"> как стратегические направления развития.  </w:t>
      </w:r>
    </w:p>
    <w:p w:rsidR="005929CB" w:rsidRPr="001C38A9" w:rsidRDefault="005929CB" w:rsidP="00C62E84">
      <w:pPr>
        <w:tabs>
          <w:tab w:val="left" w:pos="120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Следуя этой логике,  выстроена  организационная структура</w:t>
      </w:r>
      <w:r w:rsidRPr="001C38A9">
        <w:rPr>
          <w:rFonts w:ascii="Times New Roman" w:hAnsi="Times New Roman"/>
          <w:sz w:val="28"/>
          <w:szCs w:val="28"/>
        </w:rPr>
        <w:t xml:space="preserve"> программы. Цели, задачи, приоритетные направления деятельности, предполагаемый результат каждого стратегического направления тесно взаимосвязаны между собой и представляют некую целостность.</w:t>
      </w:r>
    </w:p>
    <w:p w:rsidR="005929CB" w:rsidRPr="001C38A9" w:rsidRDefault="005929CB" w:rsidP="0048292A">
      <w:pPr>
        <w:numPr>
          <w:ilvl w:val="0"/>
          <w:numId w:val="6"/>
        </w:numPr>
        <w:tabs>
          <w:tab w:val="left" w:pos="120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Программа развития детского сада задает общие направления, описывает наиболее общие процессы, определяет закономерности, а оперативные действия будут прописаны в текущем плане работы на год, который является локальным документом ДОУ, может корректироваться в  зависимости от  потребностей и возможностей учреждения.</w:t>
      </w:r>
    </w:p>
    <w:p w:rsidR="005929CB" w:rsidRPr="001C38A9" w:rsidRDefault="005929CB" w:rsidP="0048292A">
      <w:pPr>
        <w:numPr>
          <w:ilvl w:val="0"/>
          <w:numId w:val="6"/>
        </w:numPr>
        <w:tabs>
          <w:tab w:val="left" w:pos="120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 xml:space="preserve">Для обеспечения эффективности </w:t>
      </w:r>
      <w:r>
        <w:rPr>
          <w:rFonts w:ascii="Times New Roman" w:hAnsi="Times New Roman"/>
          <w:sz w:val="28"/>
          <w:szCs w:val="28"/>
        </w:rPr>
        <w:t>стратегического планирования конкретизировано</w:t>
      </w:r>
      <w:r w:rsidRPr="001C38A9">
        <w:rPr>
          <w:rFonts w:ascii="Times New Roman" w:hAnsi="Times New Roman"/>
          <w:sz w:val="28"/>
          <w:szCs w:val="28"/>
        </w:rPr>
        <w:t xml:space="preserve"> проблемное поле, основываясь на реальных затруднениях. Инди</w:t>
      </w:r>
      <w:r>
        <w:rPr>
          <w:rFonts w:ascii="Times New Roman" w:hAnsi="Times New Roman"/>
          <w:sz w:val="28"/>
          <w:szCs w:val="28"/>
        </w:rPr>
        <w:t xml:space="preserve">каторы проблем распределены </w:t>
      </w:r>
      <w:r w:rsidRPr="001C38A9">
        <w:rPr>
          <w:rFonts w:ascii="Times New Roman" w:hAnsi="Times New Roman"/>
          <w:sz w:val="28"/>
          <w:szCs w:val="28"/>
        </w:rPr>
        <w:t xml:space="preserve"> на две большие группы: первая отражает влияние на развитие детского сада внешних факторов, вторая, исходя из стратегических направлений развития, раскрывает внутренние проблемы и факторы.</w:t>
      </w:r>
    </w:p>
    <w:p w:rsidR="005929CB" w:rsidRPr="001C38A9" w:rsidRDefault="005929CB" w:rsidP="0048292A">
      <w:pPr>
        <w:numPr>
          <w:ilvl w:val="0"/>
          <w:numId w:val="6"/>
        </w:numPr>
        <w:tabs>
          <w:tab w:val="left" w:pos="120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 xml:space="preserve">Выбор стратегических направлений (проектов) развития детского сада, его миссия, стратегическая цель и проблемно-ориентированный анализ обусловил выбор групп задач, определяющих приоритетные направления деятельности и предполагаемый результат. </w:t>
      </w:r>
    </w:p>
    <w:p w:rsidR="005929CB" w:rsidRPr="001C38A9" w:rsidRDefault="005929CB" w:rsidP="0048292A">
      <w:pPr>
        <w:numPr>
          <w:ilvl w:val="0"/>
          <w:numId w:val="6"/>
        </w:numPr>
        <w:tabs>
          <w:tab w:val="left" w:pos="120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Создавая программу, мы исходили из того, что детский сад находится на этапе становления как организации, а это обуславливает ряд существенных изменений.</w:t>
      </w:r>
    </w:p>
    <w:p w:rsidR="005929CB" w:rsidRPr="001C38A9" w:rsidRDefault="005929CB" w:rsidP="0048292A">
      <w:pPr>
        <w:numPr>
          <w:ilvl w:val="0"/>
          <w:numId w:val="6"/>
        </w:numPr>
        <w:tabs>
          <w:tab w:val="left" w:pos="120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Программа</w:t>
      </w:r>
      <w:r w:rsidRPr="001C38A9">
        <w:rPr>
          <w:rFonts w:ascii="Times New Roman" w:hAnsi="Times New Roman"/>
          <w:sz w:val="28"/>
          <w:szCs w:val="28"/>
        </w:rPr>
        <w:t xml:space="preserve"> развития детского сада </w:t>
      </w:r>
      <w:r>
        <w:rPr>
          <w:rFonts w:ascii="Times New Roman" w:hAnsi="Times New Roman"/>
          <w:sz w:val="28"/>
          <w:szCs w:val="28"/>
        </w:rPr>
        <w:t xml:space="preserve">рассматривается </w:t>
      </w:r>
      <w:r w:rsidRPr="001C38A9">
        <w:rPr>
          <w:rFonts w:ascii="Times New Roman" w:hAnsi="Times New Roman"/>
          <w:sz w:val="28"/>
          <w:szCs w:val="28"/>
        </w:rPr>
        <w:t>как управленческий документ, концептуально определяющий стратегические и тактические цели, задачи способы (механизмы) их реализации.</w:t>
      </w:r>
    </w:p>
    <w:p w:rsidR="005929CB" w:rsidRPr="001C38A9" w:rsidRDefault="005929CB" w:rsidP="00C62E84">
      <w:pPr>
        <w:tabs>
          <w:tab w:val="left" w:pos="1200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Программа предназначена:</w:t>
      </w:r>
    </w:p>
    <w:p w:rsidR="005929CB" w:rsidRPr="001C38A9" w:rsidRDefault="005929CB" w:rsidP="00C62E84">
      <w:pPr>
        <w:tabs>
          <w:tab w:val="left" w:pos="120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1) для администрации и педагогических работников детского сада;</w:t>
      </w:r>
    </w:p>
    <w:p w:rsidR="005929CB" w:rsidRPr="001C38A9" w:rsidRDefault="005929CB" w:rsidP="00C62E84">
      <w:pPr>
        <w:tabs>
          <w:tab w:val="left" w:pos="120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2) для воспитанников  и родителей;</w:t>
      </w:r>
    </w:p>
    <w:p w:rsidR="005929CB" w:rsidRPr="001C38A9" w:rsidRDefault="005929CB" w:rsidP="00C62E84">
      <w:pPr>
        <w:tabs>
          <w:tab w:val="left" w:pos="120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3) для руководящих и педагогических кадров образовательного пространства;</w:t>
      </w:r>
    </w:p>
    <w:p w:rsidR="005929CB" w:rsidRDefault="005929CB" w:rsidP="00A00793">
      <w:pPr>
        <w:tabs>
          <w:tab w:val="left" w:pos="120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4) для социальных сообществ, заинтересованных в развитии системы образования.</w:t>
      </w:r>
    </w:p>
    <w:p w:rsidR="005929CB" w:rsidRPr="00A00793" w:rsidRDefault="005929CB" w:rsidP="00A00793">
      <w:pPr>
        <w:tabs>
          <w:tab w:val="left" w:pos="120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929CB" w:rsidRPr="001C38A9" w:rsidRDefault="005929CB" w:rsidP="00C62E84">
      <w:pPr>
        <w:pStyle w:val="NoSpacing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Справка – информация о  МБДОУ д/с № 17</w:t>
      </w:r>
    </w:p>
    <w:p w:rsidR="005929CB" w:rsidRPr="001C38A9" w:rsidRDefault="005929CB" w:rsidP="00C62E84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929CB" w:rsidRPr="00A6502A" w:rsidRDefault="005929CB" w:rsidP="00A6502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Образовательное учреждение</w:t>
      </w:r>
      <w:r w:rsidRPr="001C38A9">
        <w:rPr>
          <w:rFonts w:ascii="Times New Roman" w:hAnsi="Times New Roman"/>
          <w:sz w:val="28"/>
          <w:szCs w:val="28"/>
        </w:rPr>
        <w:t xml:space="preserve"> создано в 1964 году как </w:t>
      </w:r>
      <w:r>
        <w:rPr>
          <w:rFonts w:ascii="Times New Roman" w:hAnsi="Times New Roman"/>
          <w:sz w:val="28"/>
          <w:szCs w:val="28"/>
        </w:rPr>
        <w:t>я</w:t>
      </w:r>
      <w:r w:rsidRPr="001C38A9">
        <w:rPr>
          <w:rFonts w:ascii="Times New Roman" w:hAnsi="Times New Roman"/>
          <w:sz w:val="28"/>
          <w:szCs w:val="28"/>
        </w:rPr>
        <w:t>сли-сад № 17 Гороно. В 1993 году согласно постановлению главы администрации города Уссурийска Приморского края от 10 марта 1993г № 242 « О регистрации муниципальных образовательных учреждений» зарегистрирован как муниципальное дошкольное образовательное учреждение № 17. В 2005 году в соответствии с постановлением главы администрации Уссурийского городского округа от 25 апреля 2005 года № 342 переименовано в Муниципальное дошкольное образовательное учреждение детский сад комбинированного вида № 17 г.Уссурийска Уссурийского городского округа. В соответствии с Федеральным законом Российской Федерации от 08 мая 2010 года « 83-ФЗ  « О внесении изменений в отдельные законодательные акты в связи с совершением правового положения государственных ( муниципальных) учреждений» и постановлением администрации Уссурийского городского округа от 27 октября 2011 года № 2866 переименовано в Муниципальное бюджетное дошкольное образовательное учреждение «Детский сад комбинированного вида № 17» г.Уссурийска Уссурийского городского округа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C38A9">
        <w:rPr>
          <w:rFonts w:ascii="Times New Roman" w:hAnsi="Times New Roman"/>
          <w:sz w:val="28"/>
          <w:szCs w:val="28"/>
        </w:rPr>
        <w:t>(краткое наименование – МБДОУ д/с № 17)</w:t>
      </w:r>
      <w:r>
        <w:rPr>
          <w:rFonts w:ascii="Times New Roman" w:hAnsi="Times New Roman"/>
          <w:sz w:val="28"/>
          <w:szCs w:val="28"/>
        </w:rPr>
        <w:t>.</w:t>
      </w:r>
      <w:r w:rsidRPr="001C38A9">
        <w:rPr>
          <w:rFonts w:ascii="Times New Roman" w:hAnsi="Times New Roman"/>
          <w:sz w:val="28"/>
          <w:szCs w:val="28"/>
        </w:rPr>
        <w:t xml:space="preserve"> В настоящее время учредителем Муниципального бюджетного дошкольного образовательного учреждения «Детский сад комбинированного  вида № 17» (МБДОУ д/с № 17 – краткое название, далее по тексту детский сад) является администрация Уссурийского городского округа. Детский сад  находится в ведении Управления образования и молодежной политики, которое осуществляет контроль и общее руководство за деятельностью учреждения. </w:t>
      </w:r>
    </w:p>
    <w:p w:rsidR="005929CB" w:rsidRPr="001C38A9" w:rsidRDefault="005929CB" w:rsidP="00C62E84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Местонахождение</w:t>
      </w:r>
      <w:r w:rsidRPr="001C38A9">
        <w:rPr>
          <w:rFonts w:ascii="Times New Roman" w:hAnsi="Times New Roman"/>
          <w:sz w:val="28"/>
          <w:szCs w:val="28"/>
        </w:rPr>
        <w:t xml:space="preserve"> детского сада: 692519, Приморский край,   г.Уссурийск ул. Чичерина д. 77А, телефон 32 03 07, электронная почта 17</w:t>
      </w:r>
      <w:r w:rsidRPr="001C38A9">
        <w:rPr>
          <w:rFonts w:ascii="Times New Roman" w:hAnsi="Times New Roman"/>
          <w:sz w:val="28"/>
          <w:szCs w:val="28"/>
          <w:lang w:val="en-US"/>
        </w:rPr>
        <w:t>detsad</w:t>
      </w:r>
      <w:r w:rsidRPr="001C38A9">
        <w:rPr>
          <w:rFonts w:ascii="Times New Roman" w:hAnsi="Times New Roman"/>
          <w:sz w:val="28"/>
          <w:szCs w:val="28"/>
        </w:rPr>
        <w:t>@</w:t>
      </w:r>
      <w:r w:rsidRPr="001C38A9">
        <w:rPr>
          <w:rFonts w:ascii="Times New Roman" w:hAnsi="Times New Roman"/>
          <w:sz w:val="28"/>
          <w:szCs w:val="28"/>
          <w:lang w:val="en-US"/>
        </w:rPr>
        <w:t>rambler</w:t>
      </w:r>
      <w:r w:rsidRPr="001C38A9">
        <w:rPr>
          <w:rFonts w:ascii="Times New Roman" w:hAnsi="Times New Roman"/>
          <w:sz w:val="28"/>
          <w:szCs w:val="28"/>
        </w:rPr>
        <w:t>.</w:t>
      </w:r>
      <w:r w:rsidRPr="001C38A9">
        <w:rPr>
          <w:rFonts w:ascii="Times New Roman" w:hAnsi="Times New Roman"/>
          <w:sz w:val="28"/>
          <w:szCs w:val="28"/>
          <w:lang w:val="en-US"/>
        </w:rPr>
        <w:t>ru</w:t>
      </w:r>
      <w:r w:rsidRPr="001C38A9">
        <w:rPr>
          <w:rFonts w:ascii="Times New Roman" w:hAnsi="Times New Roman"/>
          <w:sz w:val="28"/>
          <w:szCs w:val="28"/>
        </w:rPr>
        <w:t xml:space="preserve">, сайт </w:t>
      </w:r>
      <w:r w:rsidRPr="001C38A9">
        <w:rPr>
          <w:rFonts w:ascii="Times New Roman" w:hAnsi="Times New Roman"/>
          <w:b/>
          <w:sz w:val="28"/>
          <w:szCs w:val="28"/>
          <w:lang w:val="en-US"/>
        </w:rPr>
        <w:t>detsad</w:t>
      </w:r>
      <w:r w:rsidRPr="001C38A9">
        <w:rPr>
          <w:rFonts w:ascii="Times New Roman" w:hAnsi="Times New Roman"/>
          <w:b/>
          <w:sz w:val="28"/>
          <w:szCs w:val="28"/>
        </w:rPr>
        <w:t>17.</w:t>
      </w:r>
      <w:r w:rsidRPr="001C38A9">
        <w:rPr>
          <w:rFonts w:ascii="Times New Roman" w:hAnsi="Times New Roman"/>
          <w:b/>
          <w:sz w:val="28"/>
          <w:szCs w:val="28"/>
          <w:lang w:val="en-US"/>
        </w:rPr>
        <w:t>ru</w:t>
      </w:r>
    </w:p>
    <w:p w:rsidR="005929CB" w:rsidRDefault="005929CB" w:rsidP="00C62E84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Детский сад  осуществляет свою образовательную, правовую и хозяйственно-экономическую деятельность в соответствии  с</w:t>
      </w:r>
      <w:r>
        <w:rPr>
          <w:rFonts w:ascii="Times New Roman" w:hAnsi="Times New Roman"/>
          <w:sz w:val="28"/>
          <w:szCs w:val="28"/>
        </w:rPr>
        <w:t>:</w:t>
      </w:r>
      <w:r w:rsidRPr="001C38A9">
        <w:rPr>
          <w:rFonts w:ascii="Times New Roman" w:hAnsi="Times New Roman"/>
          <w:sz w:val="28"/>
          <w:szCs w:val="28"/>
        </w:rPr>
        <w:t xml:space="preserve"> </w:t>
      </w:r>
    </w:p>
    <w:p w:rsidR="005929CB" w:rsidRPr="001C38A9" w:rsidRDefault="005929CB" w:rsidP="00C62E84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«</w:t>
      </w:r>
      <w:r w:rsidRPr="001C38A9">
        <w:rPr>
          <w:rFonts w:ascii="Times New Roman" w:hAnsi="Times New Roman"/>
          <w:sz w:val="28"/>
          <w:szCs w:val="28"/>
        </w:rPr>
        <w:t>Федеральным законом от 29.12.2012г. № 273-ФЗ «Об образовании в РФ»</w:t>
      </w:r>
      <w:r>
        <w:rPr>
          <w:rFonts w:ascii="Times New Roman" w:hAnsi="Times New Roman"/>
          <w:sz w:val="28"/>
          <w:szCs w:val="28"/>
        </w:rPr>
        <w:t>;</w:t>
      </w:r>
    </w:p>
    <w:p w:rsidR="005929CB" w:rsidRPr="001C38A9" w:rsidRDefault="005929CB" w:rsidP="00C62E8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1C38A9">
        <w:rPr>
          <w:rFonts w:ascii="Times New Roman" w:hAnsi="Times New Roman"/>
          <w:sz w:val="28"/>
          <w:szCs w:val="28"/>
        </w:rPr>
        <w:t>«Порядком организации и осуществления образовательной деятельности по общеобразовательным программам дошкольного образования», утвержденный приказом министерства образования и науки РФ от 30.08.2013 № 1014</w:t>
      </w:r>
    </w:p>
    <w:p w:rsidR="005929CB" w:rsidRPr="001C38A9" w:rsidRDefault="005929CB" w:rsidP="00C62E84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Письмом Министерства образования РФ «О построении преемственности в программах дошкольного образования и начальной школы» от 9.08.2000 № 237/23-16;</w:t>
      </w:r>
    </w:p>
    <w:p w:rsidR="005929CB" w:rsidRPr="001C38A9" w:rsidRDefault="005929CB" w:rsidP="00C62E8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Концепцией  содержания непрерывного образования (дошкольное и начальное звено). Утверждена Федеральным координационным советом по общему образованию Минобразования России 17.06.2003 г.;</w:t>
      </w:r>
    </w:p>
    <w:p w:rsidR="005929CB" w:rsidRPr="001C38A9" w:rsidRDefault="005929CB" w:rsidP="00C62E84">
      <w:pPr>
        <w:pStyle w:val="ListParagraph"/>
        <w:spacing w:before="0" w:beforeAutospacing="0" w:after="0" w:afterAutospacing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Уставом Муниципального бюджетного дошкольного образовательного учреждения «Детский сад  комбинированного вида № 17»</w:t>
      </w:r>
    </w:p>
    <w:p w:rsidR="005929CB" w:rsidRPr="001C38A9" w:rsidRDefault="005929CB" w:rsidP="00C62E84">
      <w:pPr>
        <w:pStyle w:val="ListParagraph"/>
        <w:spacing w:before="0" w:beforeAutospacing="0" w:after="0" w:afterAutospacing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color w:val="000000"/>
          <w:sz w:val="28"/>
          <w:szCs w:val="28"/>
        </w:rPr>
        <w:t xml:space="preserve">Конвенцией  ООН «О правах ребёнка» (одобрена 20.11.1989 г.); </w:t>
      </w:r>
    </w:p>
    <w:p w:rsidR="005929CB" w:rsidRPr="001C38A9" w:rsidRDefault="005929CB" w:rsidP="00C62E84">
      <w:pPr>
        <w:pStyle w:val="NormalWe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1C38A9">
        <w:rPr>
          <w:color w:val="000000"/>
          <w:sz w:val="28"/>
          <w:szCs w:val="28"/>
        </w:rPr>
        <w:t>Семейным  кодексом  РФ от 29.12.1995 г. № 223-ФЗ (ред. от 30.06.2008 г. № 106-ФЗ</w:t>
      </w:r>
    </w:p>
    <w:p w:rsidR="005929CB" w:rsidRPr="001C38A9" w:rsidRDefault="005929CB" w:rsidP="00C62E84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1C38A9">
        <w:rPr>
          <w:rFonts w:ascii="Times New Roman" w:hAnsi="Times New Roman"/>
          <w:color w:val="000000"/>
          <w:sz w:val="28"/>
          <w:szCs w:val="28"/>
        </w:rPr>
        <w:t>Федеральным  Законом «Об основных гарантиях прав ребёнка в РФ» №124 ФЗ от 24 июля 1998 г. (ред. От 28.04.2009 г № 71-ФЗ).</w:t>
      </w:r>
    </w:p>
    <w:p w:rsidR="005929CB" w:rsidRPr="001C38A9" w:rsidRDefault="005929CB" w:rsidP="00C62E84">
      <w:pPr>
        <w:widowControl w:val="0"/>
        <w:tabs>
          <w:tab w:val="left" w:pos="877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Санитарно-эпидемиологическими  требования</w:t>
      </w:r>
      <w:r>
        <w:rPr>
          <w:rFonts w:ascii="Times New Roman" w:hAnsi="Times New Roman"/>
          <w:sz w:val="28"/>
          <w:szCs w:val="28"/>
        </w:rPr>
        <w:t>ми</w:t>
      </w:r>
      <w:r w:rsidRPr="001C38A9">
        <w:rPr>
          <w:rFonts w:ascii="Times New Roman" w:hAnsi="Times New Roman"/>
          <w:sz w:val="28"/>
          <w:szCs w:val="28"/>
        </w:rPr>
        <w:t xml:space="preserve"> к устройству, содержанию и организации режима работы дошкольных образовательных организаций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38A9">
        <w:rPr>
          <w:rFonts w:ascii="Times New Roman" w:hAnsi="Times New Roman"/>
          <w:sz w:val="28"/>
          <w:szCs w:val="28"/>
        </w:rPr>
        <w:t>Санитарно</w:t>
      </w:r>
      <w:r w:rsidRPr="001C38A9">
        <w:rPr>
          <w:rFonts w:ascii="Times New Roman" w:hAnsi="Times New Roman"/>
          <w:sz w:val="28"/>
          <w:szCs w:val="28"/>
        </w:rPr>
        <w:softHyphen/>
        <w:t xml:space="preserve">  эпидемиологические правила и нормативы СанПиН 2.4.1.3049-13 (Утвержденные по</w:t>
      </w:r>
      <w:r w:rsidRPr="001C38A9">
        <w:rPr>
          <w:rFonts w:ascii="Times New Roman" w:hAnsi="Times New Roman"/>
          <w:sz w:val="28"/>
          <w:szCs w:val="28"/>
        </w:rPr>
        <w:softHyphen/>
        <w:t xml:space="preserve">становлением Главного государственного санитарного врача Российской Федерации от 15 мая 2013 г. </w:t>
      </w:r>
      <w:r w:rsidRPr="001C38A9">
        <w:rPr>
          <w:rFonts w:ascii="Times New Roman" w:hAnsi="Times New Roman"/>
          <w:sz w:val="28"/>
          <w:szCs w:val="28"/>
          <w:lang w:val="en-US"/>
        </w:rPr>
        <w:t>N</w:t>
      </w:r>
      <w:r w:rsidRPr="001C38A9">
        <w:rPr>
          <w:rFonts w:ascii="Times New Roman" w:hAnsi="Times New Roman"/>
          <w:sz w:val="28"/>
          <w:szCs w:val="28"/>
        </w:rPr>
        <w:t>26).</w:t>
      </w:r>
    </w:p>
    <w:p w:rsidR="005929CB" w:rsidRPr="001C38A9" w:rsidRDefault="005929CB" w:rsidP="00C62E84">
      <w:pPr>
        <w:widowControl w:val="0"/>
        <w:tabs>
          <w:tab w:val="left" w:pos="877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Приказ</w:t>
      </w:r>
      <w:r>
        <w:rPr>
          <w:rFonts w:ascii="Times New Roman" w:hAnsi="Times New Roman"/>
          <w:sz w:val="28"/>
          <w:szCs w:val="28"/>
        </w:rPr>
        <w:t>ом</w:t>
      </w:r>
      <w:r w:rsidRPr="001C38A9">
        <w:rPr>
          <w:rFonts w:ascii="Times New Roman" w:hAnsi="Times New Roman"/>
          <w:sz w:val="28"/>
          <w:szCs w:val="28"/>
        </w:rPr>
        <w:t xml:space="preserve"> Минобрнауки РФ от 17.10.2013 № 1155 "Об утверждении федерального госу</w:t>
      </w:r>
      <w:r w:rsidRPr="001C38A9">
        <w:rPr>
          <w:rFonts w:ascii="Times New Roman" w:hAnsi="Times New Roman"/>
          <w:sz w:val="28"/>
          <w:szCs w:val="28"/>
        </w:rPr>
        <w:softHyphen/>
        <w:t>дарственного образовательного стандарта дошкольного образования"</w:t>
      </w:r>
    </w:p>
    <w:p w:rsidR="005929CB" w:rsidRPr="001C38A9" w:rsidRDefault="005929CB" w:rsidP="00C62E84">
      <w:pPr>
        <w:widowControl w:val="0"/>
        <w:tabs>
          <w:tab w:val="left" w:pos="877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 xml:space="preserve">     Режим дня в детском саду устанавливается в соответствии с возрастными особенностями детей и способствует их гармоничному развитию. Режим работы групп, длительность пребывания в них воспитанников, а также учебные нагрузки определяются Уставом и не превышают нормы предельно допустимых нагрузок, определенных на основе рекомендаций органов здравоохранения и соответствующих требованиям государственного образовательного стандарта.</w:t>
      </w:r>
    </w:p>
    <w:p w:rsidR="005929CB" w:rsidRPr="001C38A9" w:rsidRDefault="005929CB" w:rsidP="00C62E84">
      <w:pPr>
        <w:pStyle w:val="NoSpacing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 xml:space="preserve">           Продолжительность пребывания детей в ДОУ с 07.30-18.00  Ежедневно в режиме полного дня (12 часов) функционирует дежурная группа </w:t>
      </w:r>
      <w:r w:rsidRPr="001C38A9">
        <w:rPr>
          <w:rFonts w:ascii="Times New Roman" w:hAnsi="Times New Roman"/>
          <w:sz w:val="28"/>
          <w:szCs w:val="28"/>
        </w:rPr>
        <w:sym w:font="Symbol" w:char="F02D"/>
      </w:r>
      <w:r w:rsidRPr="001C38A9">
        <w:rPr>
          <w:rFonts w:ascii="Times New Roman" w:hAnsi="Times New Roman"/>
          <w:sz w:val="28"/>
          <w:szCs w:val="28"/>
        </w:rPr>
        <w:t xml:space="preserve"> с 18.00 часов до 19.30 часов. Выходной: суббота, воскресенье.</w:t>
      </w:r>
    </w:p>
    <w:p w:rsidR="005929CB" w:rsidRPr="001C38A9" w:rsidRDefault="005929CB" w:rsidP="00C62E84">
      <w:pPr>
        <w:pStyle w:val="NoSpacing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 xml:space="preserve">            В настоящее время в детском с</w:t>
      </w:r>
      <w:r>
        <w:rPr>
          <w:rFonts w:ascii="Times New Roman" w:hAnsi="Times New Roman"/>
          <w:sz w:val="28"/>
          <w:szCs w:val="28"/>
        </w:rPr>
        <w:t xml:space="preserve">аду функционирует  6 групп, 5 </w:t>
      </w:r>
      <w:r w:rsidRPr="001C38A9">
        <w:rPr>
          <w:rFonts w:ascii="Times New Roman" w:hAnsi="Times New Roman"/>
          <w:sz w:val="28"/>
          <w:szCs w:val="28"/>
        </w:rPr>
        <w:t>дошкольных и 1 для детей раннего возраста.  В 2017</w:t>
      </w:r>
      <w:r w:rsidRPr="00A6502A">
        <w:rPr>
          <w:rFonts w:ascii="Times New Roman" w:hAnsi="Times New Roman"/>
          <w:sz w:val="28"/>
          <w:szCs w:val="28"/>
        </w:rPr>
        <w:t xml:space="preserve"> </w:t>
      </w:r>
      <w:r w:rsidRPr="001C38A9">
        <w:rPr>
          <w:rFonts w:ascii="Times New Roman" w:hAnsi="Times New Roman"/>
          <w:sz w:val="28"/>
          <w:szCs w:val="28"/>
        </w:rPr>
        <w:t xml:space="preserve">г детский сад посещают </w:t>
      </w:r>
      <w:r w:rsidRPr="00A6502A">
        <w:rPr>
          <w:rFonts w:ascii="Times New Roman" w:hAnsi="Times New Roman"/>
          <w:sz w:val="28"/>
          <w:szCs w:val="28"/>
        </w:rPr>
        <w:t xml:space="preserve">150 </w:t>
      </w:r>
      <w:r w:rsidRPr="001C38A9">
        <w:rPr>
          <w:rFonts w:ascii="Times New Roman" w:hAnsi="Times New Roman"/>
          <w:sz w:val="28"/>
          <w:szCs w:val="28"/>
        </w:rPr>
        <w:t>детей.</w:t>
      </w:r>
    </w:p>
    <w:p w:rsidR="005929CB" w:rsidRPr="001C38A9" w:rsidRDefault="005929CB" w:rsidP="00C62E84">
      <w:pPr>
        <w:pStyle w:val="NoSpacing"/>
        <w:ind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42"/>
        <w:gridCol w:w="3402"/>
        <w:gridCol w:w="3226"/>
      </w:tblGrid>
      <w:tr w:rsidR="005929CB" w:rsidRPr="00FF1385" w:rsidTr="00FF1385">
        <w:trPr>
          <w:jc w:val="center"/>
        </w:trPr>
        <w:tc>
          <w:tcPr>
            <w:tcW w:w="2942" w:type="dxa"/>
          </w:tcPr>
          <w:p w:rsidR="005929CB" w:rsidRPr="00FF1385" w:rsidRDefault="005929CB" w:rsidP="00FF1385">
            <w:pPr>
              <w:pStyle w:val="NoSpacing"/>
              <w:jc w:val="center"/>
              <w:rPr>
                <w:rFonts w:ascii="Times New Roman" w:hAnsi="Times New Roman"/>
                <w:b/>
                <w:color w:val="0062C4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Возрастная категория</w:t>
            </w:r>
          </w:p>
        </w:tc>
        <w:tc>
          <w:tcPr>
            <w:tcW w:w="3402" w:type="dxa"/>
          </w:tcPr>
          <w:p w:rsidR="005929CB" w:rsidRPr="00FF1385" w:rsidRDefault="005929CB" w:rsidP="00FF1385">
            <w:pPr>
              <w:pStyle w:val="NoSpacing"/>
              <w:ind w:firstLine="460"/>
              <w:jc w:val="both"/>
              <w:rPr>
                <w:rFonts w:ascii="Times New Roman" w:hAnsi="Times New Roman"/>
                <w:b/>
                <w:color w:val="0062C4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Количество групп</w:t>
            </w:r>
          </w:p>
        </w:tc>
        <w:tc>
          <w:tcPr>
            <w:tcW w:w="3226" w:type="dxa"/>
          </w:tcPr>
          <w:p w:rsidR="005929CB" w:rsidRPr="00FF1385" w:rsidRDefault="005929CB" w:rsidP="00FF1385">
            <w:pPr>
              <w:pStyle w:val="NoSpacing"/>
              <w:ind w:firstLine="460"/>
              <w:jc w:val="both"/>
              <w:rPr>
                <w:rFonts w:ascii="Times New Roman" w:hAnsi="Times New Roman"/>
                <w:b/>
                <w:color w:val="0062C4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Списочный состав</w:t>
            </w:r>
          </w:p>
        </w:tc>
      </w:tr>
      <w:tr w:rsidR="005929CB" w:rsidRPr="00FF1385" w:rsidTr="00FF1385">
        <w:trPr>
          <w:jc w:val="center"/>
        </w:trPr>
        <w:tc>
          <w:tcPr>
            <w:tcW w:w="2942" w:type="dxa"/>
          </w:tcPr>
          <w:p w:rsidR="005929CB" w:rsidRPr="00FF1385" w:rsidRDefault="005929CB" w:rsidP="004C046C">
            <w:pPr>
              <w:pStyle w:val="NoSpacing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Первая младшая группа</w:t>
            </w:r>
          </w:p>
        </w:tc>
        <w:tc>
          <w:tcPr>
            <w:tcW w:w="3402" w:type="dxa"/>
          </w:tcPr>
          <w:p w:rsidR="005929CB" w:rsidRPr="00FF1385" w:rsidRDefault="005929CB" w:rsidP="00FF1385">
            <w:pPr>
              <w:pStyle w:val="NoSpacing"/>
              <w:ind w:firstLine="46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26" w:type="dxa"/>
          </w:tcPr>
          <w:p w:rsidR="005929CB" w:rsidRPr="00FF1385" w:rsidRDefault="005929CB" w:rsidP="00FF1385">
            <w:pPr>
              <w:pStyle w:val="NoSpacing"/>
              <w:ind w:firstLine="46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24</w:t>
            </w:r>
          </w:p>
        </w:tc>
      </w:tr>
      <w:tr w:rsidR="005929CB" w:rsidRPr="00FF1385" w:rsidTr="00FF1385">
        <w:trPr>
          <w:jc w:val="center"/>
        </w:trPr>
        <w:tc>
          <w:tcPr>
            <w:tcW w:w="2942" w:type="dxa"/>
          </w:tcPr>
          <w:p w:rsidR="005929CB" w:rsidRPr="00FF1385" w:rsidRDefault="005929CB" w:rsidP="0093372E">
            <w:pPr>
              <w:pStyle w:val="NoSpacing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Вторая младшая группа</w:t>
            </w:r>
          </w:p>
        </w:tc>
        <w:tc>
          <w:tcPr>
            <w:tcW w:w="3402" w:type="dxa"/>
          </w:tcPr>
          <w:p w:rsidR="005929CB" w:rsidRPr="00FF1385" w:rsidRDefault="005929CB" w:rsidP="00FF1385">
            <w:pPr>
              <w:pStyle w:val="NoSpacing"/>
              <w:ind w:firstLine="46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26" w:type="dxa"/>
          </w:tcPr>
          <w:p w:rsidR="005929CB" w:rsidRPr="00FF1385" w:rsidRDefault="005929CB" w:rsidP="00FF1385">
            <w:pPr>
              <w:pStyle w:val="NoSpacing"/>
              <w:ind w:firstLine="46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27</w:t>
            </w:r>
          </w:p>
        </w:tc>
      </w:tr>
      <w:tr w:rsidR="005929CB" w:rsidRPr="00FF1385" w:rsidTr="00FF1385">
        <w:trPr>
          <w:jc w:val="center"/>
        </w:trPr>
        <w:tc>
          <w:tcPr>
            <w:tcW w:w="2942" w:type="dxa"/>
          </w:tcPr>
          <w:p w:rsidR="005929CB" w:rsidRPr="00FF1385" w:rsidRDefault="005929CB" w:rsidP="004C046C">
            <w:pPr>
              <w:pStyle w:val="NoSpacing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Комбинированная группа</w:t>
            </w:r>
          </w:p>
        </w:tc>
        <w:tc>
          <w:tcPr>
            <w:tcW w:w="3402" w:type="dxa"/>
          </w:tcPr>
          <w:p w:rsidR="005929CB" w:rsidRPr="00FF1385" w:rsidRDefault="005929CB" w:rsidP="00FF1385">
            <w:pPr>
              <w:pStyle w:val="NoSpacing"/>
              <w:ind w:firstLine="46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26" w:type="dxa"/>
          </w:tcPr>
          <w:p w:rsidR="005929CB" w:rsidRPr="00FF1385" w:rsidRDefault="005929CB" w:rsidP="00FF1385">
            <w:pPr>
              <w:pStyle w:val="NoSpacing"/>
              <w:ind w:firstLine="46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</w:p>
        </w:tc>
      </w:tr>
      <w:tr w:rsidR="005929CB" w:rsidRPr="00FF1385" w:rsidTr="00FF1385">
        <w:trPr>
          <w:jc w:val="center"/>
        </w:trPr>
        <w:tc>
          <w:tcPr>
            <w:tcW w:w="2942" w:type="dxa"/>
          </w:tcPr>
          <w:p w:rsidR="005929CB" w:rsidRPr="00FF1385" w:rsidRDefault="005929CB" w:rsidP="004C046C">
            <w:pPr>
              <w:pStyle w:val="NoSpacing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Комбинированная группа</w:t>
            </w:r>
          </w:p>
        </w:tc>
        <w:tc>
          <w:tcPr>
            <w:tcW w:w="3402" w:type="dxa"/>
          </w:tcPr>
          <w:p w:rsidR="005929CB" w:rsidRPr="00FF1385" w:rsidRDefault="005929CB" w:rsidP="00FF1385">
            <w:pPr>
              <w:pStyle w:val="NoSpacing"/>
              <w:ind w:firstLine="46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26" w:type="dxa"/>
          </w:tcPr>
          <w:p w:rsidR="005929CB" w:rsidRPr="00FF1385" w:rsidRDefault="005929CB" w:rsidP="00FF1385">
            <w:pPr>
              <w:pStyle w:val="NoSpacing"/>
              <w:ind w:firstLine="46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27</w:t>
            </w:r>
          </w:p>
        </w:tc>
      </w:tr>
      <w:tr w:rsidR="005929CB" w:rsidRPr="00FF1385" w:rsidTr="00FF1385">
        <w:trPr>
          <w:jc w:val="center"/>
        </w:trPr>
        <w:tc>
          <w:tcPr>
            <w:tcW w:w="2942" w:type="dxa"/>
          </w:tcPr>
          <w:p w:rsidR="005929CB" w:rsidRPr="00FF1385" w:rsidRDefault="005929CB" w:rsidP="004C046C">
            <w:pPr>
              <w:pStyle w:val="NoSpacing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Комбинированная группа</w:t>
            </w:r>
          </w:p>
        </w:tc>
        <w:tc>
          <w:tcPr>
            <w:tcW w:w="3402" w:type="dxa"/>
          </w:tcPr>
          <w:p w:rsidR="005929CB" w:rsidRPr="00FF1385" w:rsidRDefault="005929CB" w:rsidP="00FF1385">
            <w:pPr>
              <w:pStyle w:val="NoSpacing"/>
              <w:ind w:firstLine="460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3226" w:type="dxa"/>
          </w:tcPr>
          <w:p w:rsidR="005929CB" w:rsidRPr="00FF1385" w:rsidRDefault="005929CB" w:rsidP="00FF1385">
            <w:pPr>
              <w:pStyle w:val="NoSpacing"/>
              <w:ind w:firstLine="46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26</w:t>
            </w:r>
          </w:p>
        </w:tc>
      </w:tr>
      <w:tr w:rsidR="005929CB" w:rsidRPr="00FF1385" w:rsidTr="00FF1385">
        <w:trPr>
          <w:jc w:val="center"/>
        </w:trPr>
        <w:tc>
          <w:tcPr>
            <w:tcW w:w="2942" w:type="dxa"/>
          </w:tcPr>
          <w:p w:rsidR="005929CB" w:rsidRPr="00FF1385" w:rsidRDefault="005929CB" w:rsidP="004C046C">
            <w:pPr>
              <w:pStyle w:val="NoSpacing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Комбинированная группа</w:t>
            </w:r>
          </w:p>
        </w:tc>
        <w:tc>
          <w:tcPr>
            <w:tcW w:w="3402" w:type="dxa"/>
          </w:tcPr>
          <w:p w:rsidR="005929CB" w:rsidRPr="00FF1385" w:rsidRDefault="005929CB" w:rsidP="00FF1385">
            <w:pPr>
              <w:pStyle w:val="NoSpacing"/>
              <w:ind w:firstLine="46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26" w:type="dxa"/>
          </w:tcPr>
          <w:p w:rsidR="005929CB" w:rsidRPr="00FF1385" w:rsidRDefault="005929CB" w:rsidP="00FF1385">
            <w:pPr>
              <w:pStyle w:val="NoSpacing"/>
              <w:ind w:firstLine="46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F1385">
              <w:rPr>
                <w:rFonts w:ascii="Times New Roman" w:hAnsi="Times New Roman"/>
                <w:sz w:val="28"/>
                <w:szCs w:val="28"/>
                <w:lang w:eastAsia="ru-RU"/>
              </w:rPr>
              <w:t>25</w:t>
            </w:r>
          </w:p>
        </w:tc>
      </w:tr>
    </w:tbl>
    <w:p w:rsidR="005929CB" w:rsidRPr="001C38A9" w:rsidRDefault="005929CB" w:rsidP="00C62E84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5929CB" w:rsidRPr="001C38A9" w:rsidRDefault="005929CB" w:rsidP="00C62E84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1C38A9">
        <w:rPr>
          <w:rFonts w:ascii="Times New Roman" w:hAnsi="Times New Roman"/>
          <w:sz w:val="28"/>
          <w:szCs w:val="28"/>
        </w:rPr>
        <w:t>Фактическая посещаемость за 2015-/16г. учебный год составляет 97% от списочного состава</w:t>
      </w:r>
      <w:r>
        <w:rPr>
          <w:rFonts w:ascii="Times New Roman" w:hAnsi="Times New Roman"/>
          <w:sz w:val="28"/>
          <w:szCs w:val="28"/>
        </w:rPr>
        <w:t>.</w:t>
      </w:r>
    </w:p>
    <w:p w:rsidR="005929CB" w:rsidRPr="001C38A9" w:rsidRDefault="005929CB" w:rsidP="00C62E84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В ДОУ  имеется 6 групп, которые полностью оснащены мебелью и игровым материалом. Созданы условия для охраны и укрепления здоровья детей. Медицинский блок, прачечная, пищеблок имеют оборудование в исправном состоянии. В учреждении сделан качественный косметический ремонт. Заменен линолеум, все входные двери, оконные блоки. Музыкальный зал оснащен современной аудиотехникой, музыкальными инструментами, музыкально-дидактическими пособиями и др. Для физического развития детей используется спортивный инвентарь - комплект модульного физкультурного оборудования, мячи разных размеров, обручи, кольца, кегли и др.).</w:t>
      </w:r>
    </w:p>
    <w:p w:rsidR="005929CB" w:rsidRPr="001C38A9" w:rsidRDefault="005929CB" w:rsidP="00C62E84">
      <w:pPr>
        <w:pStyle w:val="NoSpacing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Учреждение имеет современную информационно-техническую базу: 5 компьютеров, 2 ноутбука, 4 принтеров, сканер, ксерокс, выход в Интернет, сайт, электронную почту, экран,  мультимедийный  проектор.</w:t>
      </w:r>
    </w:p>
    <w:p w:rsidR="005929CB" w:rsidRPr="001C38A9" w:rsidRDefault="005929CB" w:rsidP="00C62E84">
      <w:pPr>
        <w:pStyle w:val="NoSpacing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 xml:space="preserve">      Педагогические работники детского сада активно повышают свою квалификацию на различных курсах при ГАУ ДПО ПК ИРО, школа педагогики ДВФУ, ХИПК.    Работа по повышению квалификации педагогов имеет практико-ориентировочный характер, интегрирует повышение квалификации и внедрение результатов передового педагогического опыта.</w:t>
      </w:r>
    </w:p>
    <w:p w:rsidR="005929CB" w:rsidRPr="00752B79" w:rsidRDefault="005929CB" w:rsidP="00C62E84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 w:rsidRPr="00752B79">
        <w:rPr>
          <w:rFonts w:ascii="Times New Roman" w:hAnsi="Times New Roman"/>
          <w:sz w:val="28"/>
          <w:szCs w:val="28"/>
        </w:rPr>
        <w:t xml:space="preserve">   В учреждении работают 15 педагогических работников, в т.ч. 1 музыкальный руководитель.  Из них с высшим  педагогическим образованием 13 педагогов – </w:t>
      </w:r>
      <w:r>
        <w:rPr>
          <w:rFonts w:ascii="Times New Roman" w:hAnsi="Times New Roman"/>
          <w:sz w:val="28"/>
          <w:szCs w:val="28"/>
        </w:rPr>
        <w:t xml:space="preserve">87 </w:t>
      </w:r>
      <w:r w:rsidRPr="00752B79">
        <w:rPr>
          <w:rFonts w:ascii="Times New Roman" w:hAnsi="Times New Roman"/>
          <w:sz w:val="28"/>
          <w:szCs w:val="28"/>
        </w:rPr>
        <w:t xml:space="preserve">%; среднее профессиональное образование  у  2 педагогов – </w:t>
      </w:r>
      <w:r>
        <w:rPr>
          <w:rFonts w:ascii="Times New Roman" w:hAnsi="Times New Roman"/>
          <w:sz w:val="28"/>
          <w:szCs w:val="28"/>
        </w:rPr>
        <w:t>13</w:t>
      </w:r>
      <w:r w:rsidRPr="00752B79">
        <w:rPr>
          <w:rFonts w:ascii="Times New Roman" w:hAnsi="Times New Roman"/>
          <w:sz w:val="28"/>
          <w:szCs w:val="28"/>
        </w:rPr>
        <w:t>%.</w:t>
      </w:r>
    </w:p>
    <w:p w:rsidR="005929CB" w:rsidRPr="00752B79" w:rsidRDefault="005929CB" w:rsidP="00A6502A">
      <w:pPr>
        <w:pStyle w:val="NoSpacing"/>
        <w:ind w:firstLine="851"/>
        <w:jc w:val="both"/>
        <w:rPr>
          <w:rFonts w:ascii="Times New Roman" w:hAnsi="Times New Roman"/>
          <w:sz w:val="28"/>
          <w:szCs w:val="28"/>
        </w:rPr>
      </w:pPr>
      <w:r w:rsidRPr="00752B79">
        <w:rPr>
          <w:rFonts w:ascii="Times New Roman" w:hAnsi="Times New Roman"/>
          <w:sz w:val="28"/>
          <w:szCs w:val="28"/>
        </w:rPr>
        <w:t>Стаж работы педагогов в ДОУ: свыше 15 лет – 3 человека –</w:t>
      </w:r>
      <w:r>
        <w:rPr>
          <w:rFonts w:ascii="Times New Roman" w:hAnsi="Times New Roman"/>
          <w:sz w:val="28"/>
          <w:szCs w:val="28"/>
        </w:rPr>
        <w:t xml:space="preserve">20 </w:t>
      </w:r>
      <w:r w:rsidRPr="00752B79">
        <w:rPr>
          <w:rFonts w:ascii="Times New Roman" w:hAnsi="Times New Roman"/>
          <w:sz w:val="28"/>
          <w:szCs w:val="28"/>
        </w:rPr>
        <w:t xml:space="preserve">% 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52B79">
        <w:rPr>
          <w:rFonts w:ascii="Times New Roman" w:hAnsi="Times New Roman"/>
          <w:sz w:val="28"/>
          <w:szCs w:val="28"/>
        </w:rPr>
        <w:t>свыше 10 лет - 3 человека –</w:t>
      </w:r>
      <w:r>
        <w:rPr>
          <w:rFonts w:ascii="Times New Roman" w:hAnsi="Times New Roman"/>
          <w:sz w:val="28"/>
          <w:szCs w:val="28"/>
        </w:rPr>
        <w:t>20</w:t>
      </w:r>
      <w:r w:rsidRPr="00752B79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52B79">
        <w:rPr>
          <w:rFonts w:ascii="Times New Roman" w:hAnsi="Times New Roman"/>
          <w:sz w:val="28"/>
          <w:szCs w:val="28"/>
        </w:rPr>
        <w:t xml:space="preserve">свыше 5 лет- 4 человека – </w:t>
      </w:r>
      <w:r>
        <w:rPr>
          <w:rFonts w:ascii="Times New Roman" w:hAnsi="Times New Roman"/>
          <w:sz w:val="28"/>
          <w:szCs w:val="28"/>
        </w:rPr>
        <w:t>27</w:t>
      </w:r>
      <w:r w:rsidRPr="00752B79">
        <w:rPr>
          <w:rFonts w:ascii="Times New Roman" w:hAnsi="Times New Roman"/>
          <w:sz w:val="28"/>
          <w:szCs w:val="28"/>
        </w:rPr>
        <w:t xml:space="preserve">% </w:t>
      </w:r>
      <w:r>
        <w:rPr>
          <w:rFonts w:ascii="Times New Roman" w:hAnsi="Times New Roman"/>
          <w:sz w:val="28"/>
          <w:szCs w:val="28"/>
        </w:rPr>
        <w:t>,</w:t>
      </w:r>
      <w:r w:rsidRPr="00752B79">
        <w:rPr>
          <w:rFonts w:ascii="Times New Roman" w:hAnsi="Times New Roman"/>
          <w:sz w:val="28"/>
          <w:szCs w:val="28"/>
        </w:rPr>
        <w:t xml:space="preserve">   до 5 лет – 5 человек – </w:t>
      </w:r>
      <w:r>
        <w:rPr>
          <w:rFonts w:ascii="Times New Roman" w:hAnsi="Times New Roman"/>
          <w:sz w:val="28"/>
          <w:szCs w:val="28"/>
        </w:rPr>
        <w:t>33</w:t>
      </w:r>
      <w:r w:rsidRPr="00752B79">
        <w:rPr>
          <w:rFonts w:ascii="Times New Roman" w:hAnsi="Times New Roman"/>
          <w:sz w:val="28"/>
          <w:szCs w:val="28"/>
        </w:rPr>
        <w:t xml:space="preserve"> %</w:t>
      </w:r>
      <w:r>
        <w:rPr>
          <w:rFonts w:ascii="Times New Roman" w:hAnsi="Times New Roman"/>
          <w:sz w:val="28"/>
          <w:szCs w:val="28"/>
        </w:rPr>
        <w:t>.</w:t>
      </w:r>
      <w:r w:rsidRPr="00752B79">
        <w:rPr>
          <w:rFonts w:ascii="Times New Roman" w:hAnsi="Times New Roman"/>
          <w:sz w:val="28"/>
          <w:szCs w:val="28"/>
        </w:rPr>
        <w:t xml:space="preserve">                                                   </w:t>
      </w:r>
    </w:p>
    <w:p w:rsidR="005929CB" w:rsidRPr="00752B79" w:rsidRDefault="005929CB" w:rsidP="00C62E84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752B79">
        <w:rPr>
          <w:rFonts w:ascii="Times New Roman" w:hAnsi="Times New Roman"/>
          <w:sz w:val="28"/>
          <w:szCs w:val="28"/>
        </w:rPr>
        <w:t>В 2015 году прошли курсы переподготовки и повышения квалификации 5 педагогов</w:t>
      </w:r>
      <w:r>
        <w:rPr>
          <w:rFonts w:ascii="Times New Roman" w:hAnsi="Times New Roman"/>
          <w:sz w:val="28"/>
          <w:szCs w:val="28"/>
        </w:rPr>
        <w:t xml:space="preserve"> - 33</w:t>
      </w:r>
      <w:r w:rsidRPr="00752B79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.</w:t>
      </w:r>
    </w:p>
    <w:p w:rsidR="005929CB" w:rsidRPr="00752B79" w:rsidRDefault="005929CB" w:rsidP="00C62E84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752B79">
        <w:rPr>
          <w:rFonts w:ascii="Times New Roman" w:hAnsi="Times New Roman"/>
          <w:sz w:val="28"/>
          <w:szCs w:val="28"/>
        </w:rPr>
        <w:t>В 2016 году прошли курсы переподготовки и повышен</w:t>
      </w:r>
      <w:r>
        <w:rPr>
          <w:rFonts w:ascii="Times New Roman" w:hAnsi="Times New Roman"/>
          <w:sz w:val="28"/>
          <w:szCs w:val="28"/>
        </w:rPr>
        <w:t>ия квалификации 4 педагога – 27</w:t>
      </w:r>
      <w:r w:rsidRPr="00752B79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.</w:t>
      </w:r>
    </w:p>
    <w:p w:rsidR="005929CB" w:rsidRPr="00752B79" w:rsidRDefault="005929CB" w:rsidP="00860744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752B79">
        <w:rPr>
          <w:rFonts w:ascii="Times New Roman" w:hAnsi="Times New Roman"/>
          <w:sz w:val="28"/>
          <w:szCs w:val="28"/>
        </w:rPr>
        <w:t>В 2017 году прошли курсы переподготовки и повыше</w:t>
      </w:r>
      <w:r>
        <w:rPr>
          <w:rFonts w:ascii="Times New Roman" w:hAnsi="Times New Roman"/>
          <w:sz w:val="28"/>
          <w:szCs w:val="28"/>
        </w:rPr>
        <w:t>ния квалификации 5 педагога – 33</w:t>
      </w:r>
      <w:r w:rsidRPr="00752B79">
        <w:rPr>
          <w:rFonts w:ascii="Times New Roman" w:hAnsi="Times New Roman"/>
          <w:sz w:val="28"/>
          <w:szCs w:val="28"/>
        </w:rPr>
        <w:t xml:space="preserve">% </w:t>
      </w:r>
      <w:r>
        <w:rPr>
          <w:rFonts w:ascii="Times New Roman" w:hAnsi="Times New Roman"/>
          <w:sz w:val="28"/>
          <w:szCs w:val="28"/>
        </w:rPr>
        <w:t>.</w:t>
      </w:r>
    </w:p>
    <w:p w:rsidR="005929CB" w:rsidRPr="001C38A9" w:rsidRDefault="005929CB" w:rsidP="00C62E84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1C38A9">
        <w:rPr>
          <w:rFonts w:ascii="Times New Roman" w:hAnsi="Times New Roman"/>
          <w:sz w:val="28"/>
          <w:szCs w:val="28"/>
        </w:rPr>
        <w:t xml:space="preserve">Педагоги ежегодно принимают участие в городских методических объединениях, смотрах и конкурсах. Воспитанники ДОУ занимают призовые места,  получают грамоты и дипломы за участия в  мероприятиях города. 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1C38A9">
        <w:rPr>
          <w:rFonts w:ascii="Times New Roman" w:hAnsi="Times New Roman"/>
          <w:sz w:val="28"/>
          <w:szCs w:val="28"/>
        </w:rPr>
        <w:t>Творческий поиск педагогов проявляется в создании новых способов решения педагогических задач, позволяет раздвинуть границы программ, что превышает требования государственного образовательного стандарта.</w:t>
      </w:r>
    </w:p>
    <w:p w:rsidR="005929CB" w:rsidRPr="001C38A9" w:rsidRDefault="005929CB" w:rsidP="00C62E84">
      <w:pPr>
        <w:pStyle w:val="NoSpacing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 xml:space="preserve">В детском саду отмечается положительная динамика состояния здоровья дошкольников, снижение уровня заболеваемости. </w:t>
      </w:r>
    </w:p>
    <w:p w:rsidR="005929CB" w:rsidRPr="001C38A9" w:rsidRDefault="005929CB" w:rsidP="00C62E84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1C38A9">
        <w:rPr>
          <w:rFonts w:ascii="Times New Roman" w:hAnsi="Times New Roman"/>
          <w:sz w:val="28"/>
          <w:szCs w:val="28"/>
        </w:rPr>
        <w:t xml:space="preserve"> Детский сад осуществляет преемственность с общеобразовательной школой № 25 по подготовке детей к обучению в школе. Совместный план мероприятий по преемственности детского сада и школы реализуется полностью. Дети, в результате проведенной с ними работы к концу дошкольного возраста обладают рядом достижений, необходимых для успешного обучения в школе.</w:t>
      </w:r>
    </w:p>
    <w:p w:rsidR="005929CB" w:rsidRPr="001C38A9" w:rsidRDefault="005929CB" w:rsidP="00C62E84">
      <w:pPr>
        <w:pStyle w:val="ListParagraph"/>
        <w:spacing w:before="0" w:beforeAutospacing="0" w:after="200" w:afterAutospacing="0"/>
        <w:ind w:firstLine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929CB" w:rsidRPr="001C38A9" w:rsidRDefault="005929CB" w:rsidP="00752B79">
      <w:pPr>
        <w:pStyle w:val="ListParagraph"/>
        <w:spacing w:before="0" w:beforeAutospacing="0" w:after="200" w:afterAutospacing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3. Характеристика проблемы, на решение которой направлена Программа развития, и обоснование необходимости ее решения программными методами</w:t>
      </w:r>
    </w:p>
    <w:p w:rsidR="005929CB" w:rsidRPr="001C38A9" w:rsidRDefault="005929CB" w:rsidP="00C62E84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3.1 Характеристика проблемы</w:t>
      </w:r>
    </w:p>
    <w:p w:rsidR="005929CB" w:rsidRPr="001C38A9" w:rsidRDefault="005929CB" w:rsidP="00C62E84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5929CB" w:rsidRPr="001C38A9" w:rsidRDefault="005929CB" w:rsidP="00C62E84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1C38A9">
        <w:rPr>
          <w:rFonts w:ascii="Times New Roman" w:hAnsi="Times New Roman"/>
          <w:sz w:val="28"/>
          <w:szCs w:val="28"/>
        </w:rPr>
        <w:t>Необходимость разработки программы развития  МБДОУ на период 2017– 2021 года обусловлена важностью целей развития образования в Российской Федерации.</w:t>
      </w:r>
    </w:p>
    <w:p w:rsidR="005929CB" w:rsidRPr="001C38A9" w:rsidRDefault="005929CB" w:rsidP="00C62E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Для успешного существования в современном информационном обществе, где технический прогресс играет важнейшую роль, и формирования среды, позитивно влияющей на творческое развитие личности, необходимо изменить подход к образовательной деятельности.</w:t>
      </w:r>
    </w:p>
    <w:p w:rsidR="005929CB" w:rsidRPr="001C38A9" w:rsidRDefault="005929CB" w:rsidP="00C62E8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Для этого требуется:</w:t>
      </w:r>
    </w:p>
    <w:p w:rsidR="005929CB" w:rsidRPr="001C38A9" w:rsidRDefault="005929CB" w:rsidP="0048292A">
      <w:pPr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расширение комплекса технических средств, представляющих многокомпонентную  информационно-педагогическую среду;</w:t>
      </w:r>
    </w:p>
    <w:p w:rsidR="005929CB" w:rsidRPr="001C38A9" w:rsidRDefault="005929CB" w:rsidP="0048292A">
      <w:pPr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разработка и внедрение новых педагогических технологий;</w:t>
      </w:r>
    </w:p>
    <w:p w:rsidR="005929CB" w:rsidRPr="001C38A9" w:rsidRDefault="005929CB" w:rsidP="0048292A">
      <w:pPr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сохранение и укрепление здоровья воспитанников, применение здоровьесберегающих технологий в образовательном процессе ДОУ.</w:t>
      </w:r>
    </w:p>
    <w:p w:rsidR="005929CB" w:rsidRPr="001C38A9" w:rsidRDefault="005929CB" w:rsidP="00C62E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Актуальность создания  данной Программы ДОУ обусловлена изменениями в государственно-политическом устройстве и социально-экономической жизни страны. Проблема качества дошкольного образования в последние годы приобрела не только актуальный, но и значимый характер. В современных условиях реформирования образования ДОУ представляет собой открытую и развивающуюся систему. Основным результатом её жизнедеятельности должно стать успешное взаимодействие с социумом.</w:t>
      </w:r>
    </w:p>
    <w:p w:rsidR="005929CB" w:rsidRPr="001C38A9" w:rsidRDefault="005929CB" w:rsidP="00C62E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Анализ всех этих данных определяет динамику социального заказа, предъявляемого родительской общественностью, и нацеливает на адресную работу с семьями, которая позволит удовлетворить индивидуальные запросы родителей,  которые желают  поднять уровень развития детей, укрепить их здоровье, развить у них те или иные способности, подготовить их к обучению в школе.</w:t>
      </w:r>
    </w:p>
    <w:p w:rsidR="005929CB" w:rsidRPr="001C38A9" w:rsidRDefault="005929CB" w:rsidP="00C62E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 xml:space="preserve">Таким образом, проблему, стоящую перед МБДОУ д/с №17, можно сформулировать как необходимость сохранения достигнутого уровня качества образования и воспитания, существующей динамики инновационного развития за счет актуализации внутреннего потенциала образовательного учреждения. </w:t>
      </w:r>
    </w:p>
    <w:p w:rsidR="005929CB" w:rsidRDefault="005929CB" w:rsidP="007265A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929CB" w:rsidRPr="001C38A9" w:rsidRDefault="005929CB" w:rsidP="00C62E8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3.2 Анализ внешних факторов</w:t>
      </w:r>
    </w:p>
    <w:p w:rsidR="005929CB" w:rsidRPr="001C38A9" w:rsidRDefault="005929CB" w:rsidP="00C62E8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 xml:space="preserve">Детский сад – это социально-педагогическая, открытая, взаимодействующая с внешней средой система, в то же время она является составляющей единицей  муниципальной, региональной, республиканской и федеральной образовательной системы. </w:t>
      </w:r>
    </w:p>
    <w:p w:rsidR="005929CB" w:rsidRPr="001C38A9" w:rsidRDefault="005929CB" w:rsidP="00C62E84">
      <w:pPr>
        <w:spacing w:after="0" w:line="240" w:lineRule="auto"/>
        <w:ind w:firstLine="851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5929CB" w:rsidRPr="001C38A9" w:rsidRDefault="005929CB" w:rsidP="00C62E84">
      <w:pPr>
        <w:jc w:val="center"/>
        <w:rPr>
          <w:rFonts w:ascii="Times New Roman" w:hAnsi="Times New Roman"/>
          <w:b/>
          <w:iCs/>
          <w:sz w:val="28"/>
          <w:szCs w:val="28"/>
        </w:rPr>
      </w:pPr>
      <w:r w:rsidRPr="001C38A9">
        <w:rPr>
          <w:rFonts w:ascii="Times New Roman" w:hAnsi="Times New Roman"/>
          <w:b/>
          <w:iCs/>
          <w:sz w:val="28"/>
          <w:szCs w:val="28"/>
        </w:rPr>
        <w:t>Экономические факторы, влияющие на развитие детского сада:</w:t>
      </w:r>
    </w:p>
    <w:p w:rsidR="005929CB" w:rsidRPr="001C38A9" w:rsidRDefault="005929CB" w:rsidP="0048292A">
      <w:pPr>
        <w:numPr>
          <w:ilvl w:val="0"/>
          <w:numId w:val="14"/>
        </w:numPr>
        <w:tabs>
          <w:tab w:val="clear" w:pos="397"/>
          <w:tab w:val="num" w:pos="1105"/>
        </w:tabs>
        <w:spacing w:after="0" w:line="240" w:lineRule="auto"/>
        <w:ind w:left="120"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Состояние экономики страны влияет на состояние образовательных потребностей граждан, что отражается на социальном заказе детскому саду. Проведённые в детском саду исследования по востребованности образовательных услуг у родителей показали необходимость введения дополнительных образовательных услуг по следующим направлениям: художественно-эстетическое,  физкультурно-оздоровительное, подготовка к школе, развитие детей раннего дошкольного возраста.</w:t>
      </w:r>
    </w:p>
    <w:p w:rsidR="005929CB" w:rsidRPr="00A6502A" w:rsidRDefault="005929CB" w:rsidP="0048292A">
      <w:pPr>
        <w:numPr>
          <w:ilvl w:val="0"/>
          <w:numId w:val="14"/>
        </w:numPr>
        <w:tabs>
          <w:tab w:val="clear" w:pos="397"/>
          <w:tab w:val="num" w:pos="1105"/>
        </w:tabs>
        <w:spacing w:after="0" w:line="240" w:lineRule="auto"/>
        <w:ind w:left="120" w:firstLine="600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 xml:space="preserve">Вступление страны в рыночную экономику ставит детский сад перед задачей выживания и конкурентоспособности, введения дополнительных платных образовательных услуг.  Недостаток финансирования заставляет зарабатывать внебюджетные средства и </w:t>
      </w:r>
      <w:r w:rsidRPr="00A6502A">
        <w:rPr>
          <w:rFonts w:ascii="Times New Roman" w:hAnsi="Times New Roman"/>
          <w:sz w:val="28"/>
          <w:szCs w:val="28"/>
        </w:rPr>
        <w:t xml:space="preserve">оказывать платные услуги. Детский сад предоставляет следующие платные услуги: занятия по углубленной подготовке детей к школе, обучение иностранному языку; </w:t>
      </w:r>
      <w:r>
        <w:rPr>
          <w:rFonts w:ascii="Times New Roman" w:hAnsi="Times New Roman"/>
          <w:sz w:val="28"/>
          <w:szCs w:val="28"/>
        </w:rPr>
        <w:t xml:space="preserve">детское музыкально </w:t>
      </w:r>
      <w:r w:rsidRPr="00A6502A">
        <w:rPr>
          <w:rFonts w:ascii="Times New Roman" w:hAnsi="Times New Roman"/>
          <w:sz w:val="28"/>
          <w:szCs w:val="28"/>
        </w:rPr>
        <w:t>- театральное творчество.</w:t>
      </w:r>
    </w:p>
    <w:p w:rsidR="005929CB" w:rsidRDefault="005929CB" w:rsidP="0048292A">
      <w:pPr>
        <w:numPr>
          <w:ilvl w:val="0"/>
          <w:numId w:val="14"/>
        </w:numPr>
        <w:tabs>
          <w:tab w:val="clear" w:pos="397"/>
          <w:tab w:val="num" w:pos="1105"/>
        </w:tabs>
        <w:spacing w:after="0" w:line="240" w:lineRule="auto"/>
        <w:ind w:left="120" w:firstLine="600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Предоставление платных услуг требует от воспитателей качественно нового отношения к образовательной деятельности, повышения уровня профессиональной компетенции, увеличивает объем работы и степень ее напряженности,  выработки действенного механизма стимулирования педагогического труда.</w:t>
      </w:r>
    </w:p>
    <w:p w:rsidR="005929CB" w:rsidRPr="00876E26" w:rsidRDefault="005929CB" w:rsidP="00876E26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5929CB" w:rsidRPr="001C38A9" w:rsidRDefault="005929CB" w:rsidP="00C62E84">
      <w:pPr>
        <w:spacing w:after="0" w:line="240" w:lineRule="auto"/>
        <w:ind w:firstLine="851"/>
        <w:jc w:val="center"/>
        <w:rPr>
          <w:rFonts w:ascii="Times New Roman" w:hAnsi="Times New Roman"/>
          <w:b/>
          <w:iCs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 xml:space="preserve">Социальные факторы, </w:t>
      </w:r>
      <w:r w:rsidRPr="001C38A9">
        <w:rPr>
          <w:rFonts w:ascii="Times New Roman" w:hAnsi="Times New Roman"/>
          <w:b/>
          <w:iCs/>
          <w:sz w:val="28"/>
          <w:szCs w:val="28"/>
        </w:rPr>
        <w:t>влияющие на развитие детского сада:</w:t>
      </w:r>
    </w:p>
    <w:p w:rsidR="005929CB" w:rsidRPr="001C38A9" w:rsidRDefault="005929CB" w:rsidP="00C62E84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5929CB" w:rsidRPr="001C38A9" w:rsidRDefault="005929CB" w:rsidP="00C62E84">
      <w:pPr>
        <w:tabs>
          <w:tab w:val="num" w:pos="110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 xml:space="preserve">           1. Общий уровень социальной нестабильности оказывает  влияние на расслоение населения.</w:t>
      </w:r>
    </w:p>
    <w:p w:rsidR="005929CB" w:rsidRPr="001C38A9" w:rsidRDefault="005929CB" w:rsidP="00C62E84">
      <w:pPr>
        <w:tabs>
          <w:tab w:val="num" w:pos="110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 xml:space="preserve">            2.  Современные родители – это дети</w:t>
      </w:r>
      <w:r>
        <w:rPr>
          <w:rFonts w:ascii="Times New Roman" w:hAnsi="Times New Roman"/>
          <w:sz w:val="28"/>
          <w:szCs w:val="28"/>
        </w:rPr>
        <w:t>,</w:t>
      </w:r>
      <w:r w:rsidRPr="001C38A9">
        <w:rPr>
          <w:rFonts w:ascii="Times New Roman" w:hAnsi="Times New Roman"/>
          <w:sz w:val="28"/>
          <w:szCs w:val="28"/>
        </w:rPr>
        <w:t xml:space="preserve"> становление которых приходилось на сложный период социальной, политической  и экономической нестабильности, что наложило определенный отпечаток на представления о семье, культурных ценностях,  стиле взаимоотношений семьи и учреждений образования.</w:t>
      </w:r>
    </w:p>
    <w:p w:rsidR="005929CB" w:rsidRPr="001C38A9" w:rsidRDefault="005929CB" w:rsidP="00C62E84">
      <w:pPr>
        <w:spacing w:after="0" w:line="240" w:lineRule="auto"/>
        <w:ind w:firstLine="851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5929CB" w:rsidRPr="001C38A9" w:rsidRDefault="005929CB" w:rsidP="00C62E84">
      <w:pPr>
        <w:spacing w:after="0" w:line="240" w:lineRule="auto"/>
        <w:ind w:firstLine="851"/>
        <w:jc w:val="center"/>
        <w:rPr>
          <w:rFonts w:ascii="Times New Roman" w:hAnsi="Times New Roman"/>
          <w:b/>
          <w:iCs/>
          <w:sz w:val="28"/>
          <w:szCs w:val="28"/>
        </w:rPr>
      </w:pPr>
      <w:r w:rsidRPr="001C38A9">
        <w:rPr>
          <w:rFonts w:ascii="Times New Roman" w:hAnsi="Times New Roman"/>
          <w:b/>
          <w:iCs/>
          <w:sz w:val="28"/>
          <w:szCs w:val="28"/>
        </w:rPr>
        <w:t>Правовые факторы, влияющие на развитие детского сада:</w:t>
      </w:r>
    </w:p>
    <w:p w:rsidR="005929CB" w:rsidRPr="001C38A9" w:rsidRDefault="005929CB" w:rsidP="00C62E84">
      <w:pPr>
        <w:spacing w:after="0" w:line="240" w:lineRule="auto"/>
        <w:ind w:firstLine="851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5929CB" w:rsidRPr="001C38A9" w:rsidRDefault="005929CB" w:rsidP="0048292A">
      <w:pPr>
        <w:numPr>
          <w:ilvl w:val="0"/>
          <w:numId w:val="15"/>
        </w:numPr>
        <w:tabs>
          <w:tab w:val="left" w:pos="1200"/>
        </w:tabs>
        <w:spacing w:after="0" w:line="240" w:lineRule="auto"/>
        <w:ind w:left="0" w:firstLine="851"/>
        <w:jc w:val="both"/>
        <w:rPr>
          <w:rFonts w:ascii="Times New Roman" w:hAnsi="Times New Roman"/>
          <w:iCs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 xml:space="preserve">Разработка локальных актов, обеспечивающих модернизацию дошкольного образования, требует повышения правовой грамотности всех членов коллектива. </w:t>
      </w:r>
    </w:p>
    <w:p w:rsidR="005929CB" w:rsidRPr="001C38A9" w:rsidRDefault="005929CB" w:rsidP="0048292A">
      <w:pPr>
        <w:numPr>
          <w:ilvl w:val="0"/>
          <w:numId w:val="15"/>
        </w:numPr>
        <w:tabs>
          <w:tab w:val="left" w:pos="1200"/>
        </w:tabs>
        <w:spacing w:after="0" w:line="240" w:lineRule="auto"/>
        <w:ind w:left="0" w:firstLine="851"/>
        <w:jc w:val="both"/>
        <w:rPr>
          <w:rFonts w:ascii="Times New Roman" w:hAnsi="Times New Roman"/>
          <w:iCs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Принятие нового закона «Об образовании» требует пересмотра ряда локальных актов учреждения.</w:t>
      </w:r>
    </w:p>
    <w:p w:rsidR="005929CB" w:rsidRPr="001C38A9" w:rsidRDefault="005929CB" w:rsidP="0048292A">
      <w:pPr>
        <w:pStyle w:val="ListParagraph"/>
        <w:numPr>
          <w:ilvl w:val="0"/>
          <w:numId w:val="15"/>
        </w:numPr>
        <w:tabs>
          <w:tab w:val="clear" w:pos="720"/>
          <w:tab w:val="left" w:pos="1200"/>
        </w:tabs>
        <w:spacing w:before="0" w:beforeAutospacing="0" w:after="0" w:afterAutospacing="0" w:line="240" w:lineRule="auto"/>
        <w:ind w:left="0" w:firstLine="851"/>
        <w:contextualSpacing/>
        <w:jc w:val="both"/>
        <w:rPr>
          <w:rFonts w:ascii="Times New Roman" w:hAnsi="Times New Roman"/>
          <w:b/>
          <w:iCs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Утверждение и внедрение ФГОС дошкольного образования требует пересмотра многих  традиционных подходов к дошкольному образованию, повышения  профессиональной компетентности всех членов  педагогического коллектива.</w:t>
      </w:r>
    </w:p>
    <w:p w:rsidR="005929CB" w:rsidRPr="001C38A9" w:rsidRDefault="005929CB" w:rsidP="0048292A">
      <w:pPr>
        <w:pStyle w:val="ListParagraph"/>
        <w:numPr>
          <w:ilvl w:val="0"/>
          <w:numId w:val="15"/>
        </w:numPr>
        <w:tabs>
          <w:tab w:val="clear" w:pos="720"/>
          <w:tab w:val="left" w:pos="1200"/>
        </w:tabs>
        <w:spacing w:before="0" w:beforeAutospacing="0" w:after="0" w:afterAutospacing="0" w:line="240" w:lineRule="auto"/>
        <w:ind w:left="0" w:firstLine="851"/>
        <w:contextualSpacing/>
        <w:jc w:val="both"/>
        <w:rPr>
          <w:rFonts w:ascii="Times New Roman" w:hAnsi="Times New Roman"/>
          <w:b/>
          <w:iCs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Включение дошкольного образования в  единую систему образования  требуют  пересмотра сложившихся и установления новых взаимоотношений между детским садом и школой.</w:t>
      </w:r>
    </w:p>
    <w:p w:rsidR="005929CB" w:rsidRPr="001C38A9" w:rsidRDefault="005929CB" w:rsidP="00876E26">
      <w:pPr>
        <w:tabs>
          <w:tab w:val="left" w:pos="1200"/>
        </w:tabs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5929CB" w:rsidRPr="001C38A9" w:rsidRDefault="005929CB" w:rsidP="00C62E84">
      <w:pPr>
        <w:tabs>
          <w:tab w:val="left" w:pos="1200"/>
        </w:tabs>
        <w:spacing w:after="0" w:line="240" w:lineRule="auto"/>
        <w:ind w:firstLine="851"/>
        <w:jc w:val="center"/>
        <w:rPr>
          <w:rFonts w:ascii="Times New Roman" w:hAnsi="Times New Roman"/>
          <w:b/>
          <w:iCs/>
          <w:sz w:val="28"/>
          <w:szCs w:val="28"/>
        </w:rPr>
      </w:pPr>
      <w:r w:rsidRPr="001C38A9">
        <w:rPr>
          <w:rFonts w:ascii="Times New Roman" w:hAnsi="Times New Roman"/>
          <w:b/>
          <w:iCs/>
          <w:sz w:val="28"/>
          <w:szCs w:val="28"/>
        </w:rPr>
        <w:t xml:space="preserve">Экологические и здоровьесберегающие факторы, </w:t>
      </w:r>
    </w:p>
    <w:p w:rsidR="005929CB" w:rsidRPr="001C38A9" w:rsidRDefault="005929CB" w:rsidP="00C62E84">
      <w:pPr>
        <w:tabs>
          <w:tab w:val="left" w:pos="1200"/>
        </w:tabs>
        <w:spacing w:after="0" w:line="240" w:lineRule="auto"/>
        <w:ind w:firstLine="851"/>
        <w:jc w:val="center"/>
        <w:rPr>
          <w:rFonts w:ascii="Times New Roman" w:hAnsi="Times New Roman"/>
          <w:b/>
          <w:iCs/>
          <w:sz w:val="28"/>
          <w:szCs w:val="28"/>
        </w:rPr>
      </w:pPr>
      <w:r w:rsidRPr="001C38A9">
        <w:rPr>
          <w:rFonts w:ascii="Times New Roman" w:hAnsi="Times New Roman"/>
          <w:b/>
          <w:iCs/>
          <w:sz w:val="28"/>
          <w:szCs w:val="28"/>
        </w:rPr>
        <w:t>влияющие на развитие детского сада</w:t>
      </w:r>
    </w:p>
    <w:p w:rsidR="005929CB" w:rsidRPr="001C38A9" w:rsidRDefault="005929CB" w:rsidP="00C62E84">
      <w:pPr>
        <w:tabs>
          <w:tab w:val="left" w:pos="1200"/>
        </w:tabs>
        <w:spacing w:after="0" w:line="240" w:lineRule="auto"/>
        <w:ind w:firstLine="851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5929CB" w:rsidRPr="001C38A9" w:rsidRDefault="005929CB" w:rsidP="0048292A">
      <w:pPr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Ус</w:t>
      </w:r>
      <w:r>
        <w:rPr>
          <w:rFonts w:ascii="Times New Roman" w:hAnsi="Times New Roman"/>
          <w:sz w:val="28"/>
          <w:szCs w:val="28"/>
        </w:rPr>
        <w:t>ловия Дальнего Востока оказывают</w:t>
      </w:r>
      <w:r w:rsidRPr="001C38A9">
        <w:rPr>
          <w:rFonts w:ascii="Times New Roman" w:hAnsi="Times New Roman"/>
          <w:sz w:val="28"/>
          <w:szCs w:val="28"/>
        </w:rPr>
        <w:t xml:space="preserve"> существенное влияние на состояние здоровья детей и педагогов, что усиливает требования к профилактической и оздоровительной направленности деятельности детского сада. </w:t>
      </w:r>
    </w:p>
    <w:p w:rsidR="005929CB" w:rsidRPr="001C38A9" w:rsidRDefault="005929CB" w:rsidP="0048292A">
      <w:pPr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Система взаимодействия с детской поликлиникой требует серьезной доработки в связи с кадровыми пр</w:t>
      </w:r>
      <w:r>
        <w:rPr>
          <w:rFonts w:ascii="Times New Roman" w:hAnsi="Times New Roman"/>
          <w:sz w:val="28"/>
          <w:szCs w:val="28"/>
        </w:rPr>
        <w:t>облемами системы здравоохранения</w:t>
      </w:r>
      <w:r w:rsidRPr="001C38A9">
        <w:rPr>
          <w:rFonts w:ascii="Times New Roman" w:hAnsi="Times New Roman"/>
          <w:sz w:val="28"/>
          <w:szCs w:val="28"/>
        </w:rPr>
        <w:t>.</w:t>
      </w:r>
    </w:p>
    <w:p w:rsidR="005929CB" w:rsidRPr="001C38A9" w:rsidRDefault="005929CB" w:rsidP="00C62E84">
      <w:pPr>
        <w:spacing w:after="0" w:line="240" w:lineRule="auto"/>
        <w:ind w:firstLine="851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5929CB" w:rsidRDefault="005929CB" w:rsidP="00C62E84">
      <w:pPr>
        <w:spacing w:after="0" w:line="240" w:lineRule="auto"/>
        <w:ind w:firstLine="851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5929CB" w:rsidRDefault="005929CB" w:rsidP="00C62E84">
      <w:pPr>
        <w:spacing w:after="0" w:line="240" w:lineRule="auto"/>
        <w:ind w:firstLine="851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5929CB" w:rsidRDefault="005929CB" w:rsidP="00C62E84">
      <w:pPr>
        <w:spacing w:after="0" w:line="240" w:lineRule="auto"/>
        <w:ind w:firstLine="851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5929CB" w:rsidRDefault="005929CB" w:rsidP="00C62E84">
      <w:pPr>
        <w:spacing w:after="0" w:line="240" w:lineRule="auto"/>
        <w:ind w:firstLine="851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5929CB" w:rsidRPr="001C38A9" w:rsidRDefault="005929CB" w:rsidP="00C62E84">
      <w:pPr>
        <w:spacing w:after="0" w:line="240" w:lineRule="auto"/>
        <w:ind w:firstLine="851"/>
        <w:jc w:val="center"/>
        <w:rPr>
          <w:rFonts w:ascii="Times New Roman" w:hAnsi="Times New Roman"/>
          <w:b/>
          <w:iCs/>
          <w:sz w:val="28"/>
          <w:szCs w:val="28"/>
        </w:rPr>
      </w:pPr>
      <w:r w:rsidRPr="001C38A9">
        <w:rPr>
          <w:rFonts w:ascii="Times New Roman" w:hAnsi="Times New Roman"/>
          <w:b/>
          <w:iCs/>
          <w:sz w:val="28"/>
          <w:szCs w:val="28"/>
        </w:rPr>
        <w:t>Демографические факторы, влияющие на развитие детского сада</w:t>
      </w:r>
    </w:p>
    <w:p w:rsidR="005929CB" w:rsidRPr="001C38A9" w:rsidRDefault="005929CB" w:rsidP="00C62E84">
      <w:pPr>
        <w:spacing w:after="0" w:line="240" w:lineRule="auto"/>
        <w:ind w:firstLine="851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5929CB" w:rsidRPr="001C38A9" w:rsidRDefault="005929CB" w:rsidP="00C62E8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Преобладание молодого населения создает напряженность в предоставлении мест в ДОО (количество дошкольных образовательных учреждений не удовлетворяет потребность в услугах дошкольного образования и воспитания)</w:t>
      </w:r>
      <w:r>
        <w:rPr>
          <w:rFonts w:ascii="Times New Roman" w:hAnsi="Times New Roman"/>
          <w:sz w:val="28"/>
          <w:szCs w:val="28"/>
        </w:rPr>
        <w:t>.</w:t>
      </w:r>
    </w:p>
    <w:p w:rsidR="005929CB" w:rsidRPr="001C38A9" w:rsidRDefault="005929CB" w:rsidP="00C62E84">
      <w:pPr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5929CB" w:rsidRPr="001C38A9" w:rsidRDefault="005929CB" w:rsidP="00C62E84">
      <w:pPr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                </w:t>
      </w:r>
      <w:r w:rsidRPr="001C38A9">
        <w:rPr>
          <w:rFonts w:ascii="Times New Roman" w:hAnsi="Times New Roman"/>
          <w:b/>
          <w:iCs/>
          <w:sz w:val="28"/>
          <w:szCs w:val="28"/>
        </w:rPr>
        <w:t>Культурные, духовные, этические факторы, влияющие на развитие детского сада</w:t>
      </w:r>
    </w:p>
    <w:p w:rsidR="005929CB" w:rsidRPr="001C38A9" w:rsidRDefault="005929CB" w:rsidP="00C62E84">
      <w:pPr>
        <w:spacing w:after="0" w:line="240" w:lineRule="auto"/>
        <w:ind w:firstLine="851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5929CB" w:rsidRPr="001C38A9" w:rsidRDefault="005929CB" w:rsidP="0048292A">
      <w:pPr>
        <w:numPr>
          <w:ilvl w:val="0"/>
          <w:numId w:val="17"/>
        </w:num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Снижение культурного уровня общества в целом  затрудняет решение детским садом образовательных задач.</w:t>
      </w:r>
    </w:p>
    <w:p w:rsidR="005929CB" w:rsidRPr="001C38A9" w:rsidRDefault="005929CB" w:rsidP="0048292A">
      <w:pPr>
        <w:numPr>
          <w:ilvl w:val="0"/>
          <w:numId w:val="17"/>
        </w:num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Образ и стиль жизни разных слоев населения (по социальному статусу, национальной принадлежности, вероисповеданию и т.п.)  требуют от педагогов способности предлагать такие нормы и образцы деятельности, поведения, человеческого общения, которые помогли бы сформировать индивидуальную культуру и сохранить чувство собственного достоинства.</w:t>
      </w:r>
    </w:p>
    <w:p w:rsidR="005929CB" w:rsidRDefault="005929CB" w:rsidP="007265A9">
      <w:pPr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5929CB" w:rsidRDefault="005929CB" w:rsidP="00876E26">
      <w:pPr>
        <w:spacing w:after="0" w:line="240" w:lineRule="auto"/>
        <w:ind w:firstLine="851"/>
        <w:jc w:val="center"/>
        <w:rPr>
          <w:rFonts w:ascii="Times New Roman" w:hAnsi="Times New Roman"/>
          <w:b/>
          <w:iCs/>
          <w:sz w:val="28"/>
          <w:szCs w:val="28"/>
        </w:rPr>
      </w:pPr>
      <w:r w:rsidRPr="001C38A9">
        <w:rPr>
          <w:rFonts w:ascii="Times New Roman" w:hAnsi="Times New Roman"/>
          <w:b/>
          <w:iCs/>
          <w:sz w:val="28"/>
          <w:szCs w:val="28"/>
        </w:rPr>
        <w:t>Отраслевые факторы, влияющие на развитие детского сада:</w:t>
      </w:r>
    </w:p>
    <w:p w:rsidR="005929CB" w:rsidRPr="001C38A9" w:rsidRDefault="005929CB" w:rsidP="00876E26">
      <w:pPr>
        <w:spacing w:after="0" w:line="240" w:lineRule="auto"/>
        <w:ind w:firstLine="851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5929CB" w:rsidRPr="001C38A9" w:rsidRDefault="005929CB" w:rsidP="00876E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1C38A9">
        <w:rPr>
          <w:rFonts w:ascii="Times New Roman" w:hAnsi="Times New Roman"/>
          <w:sz w:val="28"/>
          <w:szCs w:val="28"/>
        </w:rPr>
        <w:t>1. Тенденции изменения образовательной системы в стране позволяют  строить собственную траекторию развития, концепцию детского сада.</w:t>
      </w:r>
    </w:p>
    <w:p w:rsidR="005929CB" w:rsidRPr="001C38A9" w:rsidRDefault="005929CB" w:rsidP="006A3604">
      <w:pPr>
        <w:pStyle w:val="BodyText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C38A9">
        <w:rPr>
          <w:sz w:val="28"/>
          <w:szCs w:val="28"/>
        </w:rPr>
        <w:t>2. В рамках  современного образо</w:t>
      </w:r>
      <w:r>
        <w:rPr>
          <w:sz w:val="28"/>
          <w:szCs w:val="28"/>
        </w:rPr>
        <w:t xml:space="preserve">вательного пространства, когда  </w:t>
      </w:r>
      <w:r w:rsidRPr="001C38A9">
        <w:rPr>
          <w:sz w:val="28"/>
          <w:szCs w:val="28"/>
        </w:rPr>
        <w:t>возникает конкуренция между образовательными системами, требуется  поиск собственной ниши на рынке образовательных услуг.</w:t>
      </w:r>
    </w:p>
    <w:p w:rsidR="005929CB" w:rsidRDefault="005929CB" w:rsidP="00C62E8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Таким образом, изменение социально-экономических условий в стране неизменно влечет за собой изменение     в системе образования в це</w:t>
      </w:r>
      <w:r>
        <w:rPr>
          <w:rFonts w:ascii="Times New Roman" w:hAnsi="Times New Roman"/>
          <w:sz w:val="28"/>
          <w:szCs w:val="28"/>
        </w:rPr>
        <w:t>лом и в дошкольном в частности.</w:t>
      </w:r>
      <w:r w:rsidRPr="001C38A9">
        <w:rPr>
          <w:rFonts w:ascii="Times New Roman" w:hAnsi="Times New Roman"/>
          <w:sz w:val="28"/>
          <w:szCs w:val="28"/>
        </w:rPr>
        <w:t xml:space="preserve"> Следовательно, ДОО рассматривается не просто как детский сад, а как организация, оказывающая образовательные услуги, конкурирующая с другими организациями своего профиля. В любом случае конкурентоспособное образовательное учреждение — это учреждение, которое обеспечивает устойчивый уровень качества образовательных услуг. Перечисленные выше факторы и определяют образовательную политику, стратегию и тактику позитивных изменений дошкольного образовательного учреждения.</w:t>
      </w:r>
    </w:p>
    <w:p w:rsidR="005929CB" w:rsidRPr="001C38A9" w:rsidRDefault="005929CB" w:rsidP="00C62E8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929CB" w:rsidRPr="001C38A9" w:rsidRDefault="005929CB" w:rsidP="00752B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3.3 Анализ внутренних факторов</w:t>
      </w:r>
    </w:p>
    <w:tbl>
      <w:tblPr>
        <w:tblpPr w:leftFromText="180" w:rightFromText="180" w:vertAnchor="text" w:horzAnchor="margin" w:tblpXSpec="center" w:tblpY="134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9248"/>
      </w:tblGrid>
      <w:tr w:rsidR="005929CB" w:rsidRPr="00FF1385" w:rsidTr="00752B79">
        <w:trPr>
          <w:trHeight w:val="496"/>
        </w:trPr>
        <w:tc>
          <w:tcPr>
            <w:tcW w:w="1242" w:type="dxa"/>
          </w:tcPr>
          <w:p w:rsidR="005929CB" w:rsidRPr="001C38A9" w:rsidRDefault="005929CB" w:rsidP="004C046C">
            <w:pPr>
              <w:pStyle w:val="BodyTextIndent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C38A9">
              <w:rPr>
                <w:rFonts w:ascii="Times New Roman" w:hAnsi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9248" w:type="dxa"/>
          </w:tcPr>
          <w:p w:rsidR="005929CB" w:rsidRPr="001C38A9" w:rsidRDefault="005929CB" w:rsidP="004C046C">
            <w:pPr>
              <w:pStyle w:val="BodyTextIndent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C38A9">
              <w:rPr>
                <w:rFonts w:ascii="Times New Roman" w:hAnsi="Times New Roman"/>
                <w:b/>
                <w:bCs/>
                <w:sz w:val="28"/>
                <w:szCs w:val="28"/>
              </w:rPr>
              <w:t>Проблема</w:t>
            </w:r>
          </w:p>
        </w:tc>
      </w:tr>
      <w:tr w:rsidR="005929CB" w:rsidRPr="00FF1385" w:rsidTr="00752B79">
        <w:trPr>
          <w:cantSplit/>
          <w:trHeight w:val="712"/>
        </w:trPr>
        <w:tc>
          <w:tcPr>
            <w:tcW w:w="1242" w:type="dxa"/>
          </w:tcPr>
          <w:p w:rsidR="005929CB" w:rsidRPr="001C38A9" w:rsidRDefault="005929CB" w:rsidP="0048292A">
            <w:pPr>
              <w:pStyle w:val="BodyTextInden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48" w:type="dxa"/>
          </w:tcPr>
          <w:p w:rsidR="005929CB" w:rsidRPr="00FF1385" w:rsidRDefault="005929CB" w:rsidP="00950D7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Несоответствие между сложившимися подходами к дошкольному образованию  у большинства педагогических кадров (дошкольного звена) и новой образовательной философией</w:t>
            </w:r>
          </w:p>
        </w:tc>
      </w:tr>
      <w:tr w:rsidR="005929CB" w:rsidRPr="00FF1385" w:rsidTr="00752B79">
        <w:trPr>
          <w:cantSplit/>
          <w:trHeight w:val="571"/>
        </w:trPr>
        <w:tc>
          <w:tcPr>
            <w:tcW w:w="1242" w:type="dxa"/>
          </w:tcPr>
          <w:p w:rsidR="005929CB" w:rsidRPr="001C38A9" w:rsidRDefault="005929CB" w:rsidP="0048292A">
            <w:pPr>
              <w:pStyle w:val="BodyTextInden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48" w:type="dxa"/>
          </w:tcPr>
          <w:p w:rsidR="005929CB" w:rsidRPr="00FF1385" w:rsidRDefault="005929CB" w:rsidP="00950D7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Недостаточность имеющихся ресурсов для  повышения качества образования (материально-технических, кадровых, финансовых);</w:t>
            </w:r>
          </w:p>
        </w:tc>
      </w:tr>
      <w:tr w:rsidR="005929CB" w:rsidRPr="00FF1385" w:rsidTr="00752B79">
        <w:trPr>
          <w:cantSplit/>
          <w:trHeight w:val="730"/>
        </w:trPr>
        <w:tc>
          <w:tcPr>
            <w:tcW w:w="1242" w:type="dxa"/>
          </w:tcPr>
          <w:p w:rsidR="005929CB" w:rsidRPr="001C38A9" w:rsidRDefault="005929CB" w:rsidP="0048292A">
            <w:pPr>
              <w:pStyle w:val="BodyTextInden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48" w:type="dxa"/>
          </w:tcPr>
          <w:p w:rsidR="005929CB" w:rsidRPr="00FF1385" w:rsidRDefault="005929CB" w:rsidP="00950D7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Недостроенность подсистем управления, ответственных за развитие управляемого объекта, отставание реальных возможностей управления развитием от провозглашаемых инновационных намерений;</w:t>
            </w:r>
          </w:p>
        </w:tc>
      </w:tr>
      <w:tr w:rsidR="005929CB" w:rsidRPr="00FF1385" w:rsidTr="00752B79">
        <w:trPr>
          <w:cantSplit/>
          <w:trHeight w:val="600"/>
        </w:trPr>
        <w:tc>
          <w:tcPr>
            <w:tcW w:w="1242" w:type="dxa"/>
          </w:tcPr>
          <w:p w:rsidR="005929CB" w:rsidRPr="001C38A9" w:rsidRDefault="005929CB" w:rsidP="0048292A">
            <w:pPr>
              <w:pStyle w:val="BodyTextInden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48" w:type="dxa"/>
          </w:tcPr>
          <w:p w:rsidR="005929CB" w:rsidRPr="001C38A9" w:rsidRDefault="005929CB" w:rsidP="004C046C">
            <w:pPr>
              <w:pStyle w:val="BodyTextIndent"/>
              <w:tabs>
                <w:tab w:val="left" w:pos="9158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38A9">
              <w:rPr>
                <w:rFonts w:ascii="Times New Roman" w:hAnsi="Times New Roman"/>
                <w:sz w:val="28"/>
                <w:szCs w:val="28"/>
              </w:rPr>
              <w:t>Несбалансированность между рутинной, допускающей  стандартные решения работой и  творческими составляющими управленческой деятельности</w:t>
            </w:r>
          </w:p>
        </w:tc>
      </w:tr>
      <w:tr w:rsidR="005929CB" w:rsidRPr="00FF1385" w:rsidTr="00752B79">
        <w:trPr>
          <w:cantSplit/>
          <w:trHeight w:val="895"/>
        </w:trPr>
        <w:tc>
          <w:tcPr>
            <w:tcW w:w="1242" w:type="dxa"/>
          </w:tcPr>
          <w:p w:rsidR="005929CB" w:rsidRPr="001C38A9" w:rsidRDefault="005929CB" w:rsidP="0048292A">
            <w:pPr>
              <w:pStyle w:val="BodyTextInden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48" w:type="dxa"/>
          </w:tcPr>
          <w:p w:rsidR="005929CB" w:rsidRPr="00FF1385" w:rsidRDefault="005929CB" w:rsidP="004C046C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 xml:space="preserve">Требующая апробации и доработки существующая система  оценки качества работы педагога и мотивации персонала на оптимальное функционирование,  развитие и  личностный рост </w:t>
            </w:r>
          </w:p>
        </w:tc>
      </w:tr>
      <w:tr w:rsidR="005929CB" w:rsidRPr="00FF1385" w:rsidTr="00752B79">
        <w:trPr>
          <w:cantSplit/>
          <w:trHeight w:val="850"/>
        </w:trPr>
        <w:tc>
          <w:tcPr>
            <w:tcW w:w="1242" w:type="dxa"/>
          </w:tcPr>
          <w:p w:rsidR="005929CB" w:rsidRPr="001C38A9" w:rsidRDefault="005929CB" w:rsidP="0048292A">
            <w:pPr>
              <w:pStyle w:val="BodyTextInden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48" w:type="dxa"/>
          </w:tcPr>
          <w:p w:rsidR="005929CB" w:rsidRPr="00FF1385" w:rsidRDefault="005929CB" w:rsidP="004C046C">
            <w:pPr>
              <w:tabs>
                <w:tab w:val="num" w:pos="0"/>
                <w:tab w:val="left" w:pos="1080"/>
                <w:tab w:val="num" w:pos="188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Несбалансированность между элементами, касающимися  теоретической разработки новшеств, и элементами их освоения на практике</w:t>
            </w:r>
          </w:p>
        </w:tc>
      </w:tr>
      <w:tr w:rsidR="005929CB" w:rsidRPr="00FF1385" w:rsidTr="00752B79">
        <w:trPr>
          <w:cantSplit/>
          <w:trHeight w:val="707"/>
        </w:trPr>
        <w:tc>
          <w:tcPr>
            <w:tcW w:w="1242" w:type="dxa"/>
          </w:tcPr>
          <w:p w:rsidR="005929CB" w:rsidRPr="001C38A9" w:rsidRDefault="005929CB" w:rsidP="0048292A">
            <w:pPr>
              <w:pStyle w:val="BodyTextInden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48" w:type="dxa"/>
          </w:tcPr>
          <w:p w:rsidR="005929CB" w:rsidRPr="00FF1385" w:rsidRDefault="005929CB" w:rsidP="00950D72">
            <w:pPr>
              <w:tabs>
                <w:tab w:val="num" w:pos="0"/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При наличии сформулированной миссии и стратегии, сотрудники не понимают своего вклада в их осуществление. Налицо разрыв между стратегическими целями, провозглашенными в программе, и  практическими конкретными и понятными шагами в их достижении.</w:t>
            </w:r>
          </w:p>
        </w:tc>
      </w:tr>
      <w:tr w:rsidR="005929CB" w:rsidRPr="00FF1385" w:rsidTr="00752B79">
        <w:trPr>
          <w:cantSplit/>
          <w:trHeight w:val="972"/>
        </w:trPr>
        <w:tc>
          <w:tcPr>
            <w:tcW w:w="1242" w:type="dxa"/>
          </w:tcPr>
          <w:p w:rsidR="005929CB" w:rsidRPr="001C38A9" w:rsidRDefault="005929CB" w:rsidP="0048292A">
            <w:pPr>
              <w:pStyle w:val="BodyTextInden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48" w:type="dxa"/>
          </w:tcPr>
          <w:p w:rsidR="005929CB" w:rsidRPr="00FF1385" w:rsidRDefault="005929CB" w:rsidP="00950D72">
            <w:pPr>
              <w:tabs>
                <w:tab w:val="num" w:pos="0"/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Существует ядро сотрудников, которые разделяют единые идеалы и ценности организации, но  имеются сотрудники, занимающие пассивную  безынициативную позицию.</w:t>
            </w:r>
          </w:p>
        </w:tc>
      </w:tr>
    </w:tbl>
    <w:p w:rsidR="005929CB" w:rsidRPr="001C38A9" w:rsidRDefault="005929CB" w:rsidP="00C62E84">
      <w:pPr>
        <w:pStyle w:val="21"/>
        <w:keepNext/>
        <w:keepLines/>
        <w:shd w:val="clear" w:color="auto" w:fill="auto"/>
        <w:tabs>
          <w:tab w:val="left" w:pos="1431"/>
        </w:tabs>
        <w:spacing w:before="0" w:after="0" w:line="240" w:lineRule="auto"/>
        <w:jc w:val="center"/>
        <w:rPr>
          <w:sz w:val="28"/>
          <w:szCs w:val="28"/>
        </w:rPr>
      </w:pPr>
    </w:p>
    <w:p w:rsidR="005929CB" w:rsidRPr="001C38A9" w:rsidRDefault="005929CB" w:rsidP="00C62E84">
      <w:pPr>
        <w:contextualSpacing/>
        <w:rPr>
          <w:rFonts w:ascii="Times New Roman" w:hAnsi="Times New Roman"/>
          <w:b/>
          <w:sz w:val="28"/>
          <w:szCs w:val="28"/>
        </w:rPr>
      </w:pPr>
    </w:p>
    <w:p w:rsidR="005929CB" w:rsidRPr="001C38A9" w:rsidRDefault="005929CB" w:rsidP="00C62E84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3.4 Организация образовательной деятельности</w:t>
      </w:r>
    </w:p>
    <w:p w:rsidR="005929CB" w:rsidRPr="001C38A9" w:rsidRDefault="005929CB" w:rsidP="00C62E84">
      <w:pPr>
        <w:contextualSpacing/>
        <w:rPr>
          <w:rFonts w:ascii="Times New Roman" w:hAnsi="Times New Roman"/>
          <w:b/>
          <w:sz w:val="28"/>
          <w:szCs w:val="28"/>
        </w:rPr>
      </w:pPr>
    </w:p>
    <w:p w:rsidR="005929CB" w:rsidRPr="001C38A9" w:rsidRDefault="005929CB" w:rsidP="00C62E8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Значительные социально-экономические и культурно-исторические изменения, происхо</w:t>
      </w:r>
      <w:r w:rsidRPr="001C38A9">
        <w:rPr>
          <w:rFonts w:ascii="Times New Roman" w:hAnsi="Times New Roman"/>
          <w:sz w:val="28"/>
          <w:szCs w:val="28"/>
        </w:rPr>
        <w:softHyphen/>
        <w:t>дящие в современной России, определили формирование новых условий для развития обще</w:t>
      </w:r>
      <w:r w:rsidRPr="001C38A9">
        <w:rPr>
          <w:rFonts w:ascii="Times New Roman" w:hAnsi="Times New Roman"/>
          <w:sz w:val="28"/>
          <w:szCs w:val="28"/>
        </w:rPr>
        <w:softHyphen/>
        <w:t>ства. Обновления затронули все сферы жизнедеятельности, в том числе и образовательное пространство.</w:t>
      </w:r>
    </w:p>
    <w:p w:rsidR="005929CB" w:rsidRPr="001C38A9" w:rsidRDefault="005929CB" w:rsidP="00C62E8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В современной системе дошкольного и школьного воспитания - начальном этапе непре</w:t>
      </w:r>
      <w:r w:rsidRPr="001C38A9">
        <w:rPr>
          <w:rFonts w:ascii="Times New Roman" w:hAnsi="Times New Roman"/>
          <w:sz w:val="28"/>
          <w:szCs w:val="28"/>
        </w:rPr>
        <w:softHyphen/>
        <w:t>рывного образования - остро обозначилась проблема кардинального изменения ее содержа</w:t>
      </w:r>
      <w:r w:rsidRPr="001C38A9">
        <w:rPr>
          <w:rFonts w:ascii="Times New Roman" w:hAnsi="Times New Roman"/>
          <w:sz w:val="28"/>
          <w:szCs w:val="28"/>
        </w:rPr>
        <w:softHyphen/>
        <w:t>ния, форм и методов организации, для обеспечения должного качества дошкольного образо</w:t>
      </w:r>
      <w:r w:rsidRPr="001C38A9">
        <w:rPr>
          <w:rFonts w:ascii="Times New Roman" w:hAnsi="Times New Roman"/>
          <w:sz w:val="28"/>
          <w:szCs w:val="28"/>
        </w:rPr>
        <w:softHyphen/>
        <w:t>вания важно разработать современные единые подходы к организации и содержанию образовательной деятельности.</w:t>
      </w:r>
    </w:p>
    <w:p w:rsidR="005929CB" w:rsidRPr="001C38A9" w:rsidRDefault="005929CB" w:rsidP="00C62E8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Сегодня дошкольная образовательная услуга должна быть направлена на разностороннее развитие, обучение и воспитание детей от 0 до 8 лет с учетом их индивидуальных и возрас</w:t>
      </w:r>
      <w:r w:rsidRPr="001C38A9">
        <w:rPr>
          <w:rFonts w:ascii="Times New Roman" w:hAnsi="Times New Roman"/>
          <w:sz w:val="28"/>
          <w:szCs w:val="28"/>
        </w:rPr>
        <w:softHyphen/>
        <w:t>тных особенностей, обеспечение полноценного и своевременного перехода воспитанников на следующий уровень образования.</w:t>
      </w:r>
    </w:p>
    <w:p w:rsidR="005929CB" w:rsidRPr="001C38A9" w:rsidRDefault="005929CB" w:rsidP="00C62E8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Такое положение вызвало тенденцию создания индивидуальных образовательных проектов развития конкретных образовательных учреждений.</w:t>
      </w:r>
    </w:p>
    <w:p w:rsidR="005929CB" w:rsidRPr="001C38A9" w:rsidRDefault="005929CB" w:rsidP="00C62E8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Таким образом, актуальность и значимость нового подхода к управлению образователь</w:t>
      </w:r>
      <w:r w:rsidRPr="001C38A9">
        <w:rPr>
          <w:rFonts w:ascii="Times New Roman" w:hAnsi="Times New Roman"/>
          <w:sz w:val="28"/>
          <w:szCs w:val="28"/>
        </w:rPr>
        <w:softHyphen/>
        <w:t>ным учреждением состоит в необходимости сохранения, развития и удовлетворения соци</w:t>
      </w:r>
      <w:r w:rsidRPr="001C38A9">
        <w:rPr>
          <w:rFonts w:ascii="Times New Roman" w:hAnsi="Times New Roman"/>
          <w:sz w:val="28"/>
          <w:szCs w:val="28"/>
        </w:rPr>
        <w:softHyphen/>
        <w:t>ального заказа исходя из сложившихся условий.</w:t>
      </w:r>
    </w:p>
    <w:p w:rsidR="005929CB" w:rsidRPr="001C38A9" w:rsidRDefault="005929CB" w:rsidP="00C62E84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5929CB" w:rsidRDefault="005929CB" w:rsidP="00C62E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29CB" w:rsidRPr="001C38A9" w:rsidRDefault="005929CB" w:rsidP="00950D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Принципы управления развитием   МБДОУ № 17</w:t>
      </w:r>
    </w:p>
    <w:p w:rsidR="005929CB" w:rsidRPr="001C38A9" w:rsidRDefault="005929CB" w:rsidP="00C62E8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Под принципами мы понимаем основополагающие факторы (законы) управления, на основании которых определяются требования к содержанию и методам управления развитием  детского сада, интегрируются различные научные подходы.</w:t>
      </w:r>
    </w:p>
    <w:p w:rsidR="005929CB" w:rsidRPr="001C38A9" w:rsidRDefault="005929CB" w:rsidP="00C62E8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/>
          <w:i/>
          <w:sz w:val="28"/>
          <w:szCs w:val="28"/>
        </w:rPr>
        <w:t>1. Принцип системности</w:t>
      </w:r>
      <w:r w:rsidRPr="001C38A9">
        <w:rPr>
          <w:rFonts w:ascii="Times New Roman" w:hAnsi="Times New Roman"/>
          <w:sz w:val="28"/>
          <w:szCs w:val="28"/>
        </w:rPr>
        <w:t xml:space="preserve"> определяет рассмотрение детского сада как открытой социально-педагогической системы, которая включает две составляющие:</w:t>
      </w:r>
    </w:p>
    <w:p w:rsidR="005929CB" w:rsidRPr="001C38A9" w:rsidRDefault="005929CB" w:rsidP="00C62E84">
      <w:pPr>
        <w:spacing w:after="0" w:line="240" w:lineRule="auto"/>
        <w:ind w:left="840"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а) внутреннюю структуру-совокупность взаимосвязанных компонентов, обеспечивающих процесс взаимодействия субъектов системы управления с объектами системы;</w:t>
      </w:r>
    </w:p>
    <w:p w:rsidR="005929CB" w:rsidRPr="001C38A9" w:rsidRDefault="005929CB" w:rsidP="00C62E84">
      <w:pPr>
        <w:spacing w:after="0" w:line="240" w:lineRule="auto"/>
        <w:ind w:left="840"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б) внешнюю структуру, включающую связь детского сада с внешней средой.</w:t>
      </w:r>
    </w:p>
    <w:p w:rsidR="005929CB" w:rsidRPr="001C38A9" w:rsidRDefault="005929CB" w:rsidP="00C62E8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/>
          <w:i/>
          <w:sz w:val="28"/>
          <w:szCs w:val="28"/>
        </w:rPr>
        <w:t>2. Принцип маркетинговой ориентации</w:t>
      </w:r>
      <w:r w:rsidRPr="001C38A9">
        <w:rPr>
          <w:rFonts w:ascii="Times New Roman" w:hAnsi="Times New Roman"/>
          <w:sz w:val="28"/>
          <w:szCs w:val="28"/>
        </w:rPr>
        <w:t>. Маркетинг – это комплекс работ по формированию портфеля новшеств и инноваций, ресурсосбережению и комплексному развитию, нацеленному на сохранение и достижение конкурентных преимуществ. Это рассмотрение детского сада как организации</w:t>
      </w:r>
      <w:r>
        <w:rPr>
          <w:rFonts w:ascii="Times New Roman" w:hAnsi="Times New Roman"/>
          <w:sz w:val="28"/>
          <w:szCs w:val="28"/>
        </w:rPr>
        <w:t>,</w:t>
      </w:r>
      <w:r w:rsidRPr="001C38A9">
        <w:rPr>
          <w:rFonts w:ascii="Times New Roman" w:hAnsi="Times New Roman"/>
          <w:sz w:val="28"/>
          <w:szCs w:val="28"/>
        </w:rPr>
        <w:t xml:space="preserve"> предоставляющей образовательные услуги и удовлетворяющей потребностям и запросам  социума.</w:t>
      </w:r>
    </w:p>
    <w:p w:rsidR="005929CB" w:rsidRPr="001C38A9" w:rsidRDefault="005929CB" w:rsidP="00C62E8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/>
          <w:i/>
          <w:sz w:val="28"/>
          <w:szCs w:val="28"/>
        </w:rPr>
        <w:t>3. Принцип функциональности,</w:t>
      </w:r>
      <w:r w:rsidRPr="001C38A9">
        <w:rPr>
          <w:rFonts w:ascii="Times New Roman" w:hAnsi="Times New Roman"/>
          <w:sz w:val="28"/>
          <w:szCs w:val="28"/>
        </w:rPr>
        <w:t xml:space="preserve"> который заключатся в определении функций всех членов коллектива и руководителя как системы: маркетинг, диагностика, планирование, организация процессов, контроль, мотивация, регулирование т.д. При функциональном подходе к управлению развитием детского сада предполагается идти от потребностей и интересов потребителей образовательных услуг к структуре организации, совершенствуя существующие подсистемы.</w:t>
      </w:r>
    </w:p>
    <w:p w:rsidR="005929CB" w:rsidRPr="001C38A9" w:rsidRDefault="005929CB" w:rsidP="00C62E8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/>
          <w:i/>
          <w:sz w:val="28"/>
          <w:szCs w:val="28"/>
        </w:rPr>
        <w:t>4. Принцип интеграции,</w:t>
      </w:r>
      <w:r w:rsidRPr="001C38A9">
        <w:rPr>
          <w:rFonts w:ascii="Times New Roman" w:hAnsi="Times New Roman"/>
          <w:sz w:val="28"/>
          <w:szCs w:val="28"/>
        </w:rPr>
        <w:t xml:space="preserve"> то есть усиление взаимосвязей между субъектами и объектами управления развитием детского дошкольного учреждения. Усиление взаимосвязей управления по вертикали, то есть соуправления и самоуправления. Соуправление – это участие в выработке и принятии решения всего персонала детского сада. Взаимодействие субъектов управления по горизонтали, которое проявляется в сотрудничестве, взаимопомощи, командных формах деятельности.</w:t>
      </w:r>
    </w:p>
    <w:p w:rsidR="005929CB" w:rsidRPr="001C38A9" w:rsidRDefault="005929CB" w:rsidP="00876E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/>
          <w:i/>
          <w:sz w:val="28"/>
          <w:szCs w:val="28"/>
        </w:rPr>
        <w:t>5. Принцип педагогической поддержки,</w:t>
      </w:r>
      <w:r w:rsidRPr="001C38A9">
        <w:rPr>
          <w:rFonts w:ascii="Times New Roman" w:hAnsi="Times New Roman"/>
          <w:sz w:val="28"/>
          <w:szCs w:val="28"/>
        </w:rPr>
        <w:t xml:space="preserve"> целью которой является оказание помощи любому члену коллектива, в осознании своих возможностей, творческих способностей. Принцип педагогической поддержки может реализовываться через комплекс стимулов, мотивов и системы гуманистического общения между всеми членами коллектива, создание благоприятного нравственно-психологического микроклимата, условий для творческого роста и научно-исследовательской работы всего персонала.</w:t>
      </w:r>
    </w:p>
    <w:p w:rsidR="005929CB" w:rsidRPr="001C38A9" w:rsidRDefault="005929CB" w:rsidP="00C62E8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6</w:t>
      </w:r>
      <w:r w:rsidRPr="001C38A9">
        <w:rPr>
          <w:rFonts w:ascii="Times New Roman" w:hAnsi="Times New Roman"/>
          <w:b/>
          <w:i/>
          <w:sz w:val="28"/>
          <w:szCs w:val="28"/>
        </w:rPr>
        <w:t xml:space="preserve">. Принцип целостности. </w:t>
      </w:r>
      <w:r w:rsidRPr="001C38A9">
        <w:rPr>
          <w:rFonts w:ascii="Times New Roman" w:hAnsi="Times New Roman"/>
          <w:sz w:val="28"/>
          <w:szCs w:val="28"/>
        </w:rPr>
        <w:t>Система образования состоит из определенной совокупности компонентов (элементов, подсистем), взаимосвязь и взаимодействие которых обуславливает целостность. Целостность характеризуется наличием у системы интегративных качеств, не присущих определенным ее частям. Администрация, коллектив детского сада должны иметь четкое представление о структуре, составе и компонентах образовательной системы.</w:t>
      </w:r>
    </w:p>
    <w:p w:rsidR="005929CB" w:rsidRDefault="005929CB" w:rsidP="007265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/>
          <w:i/>
          <w:sz w:val="28"/>
          <w:szCs w:val="28"/>
        </w:rPr>
        <w:t>7.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1C38A9">
        <w:rPr>
          <w:rFonts w:ascii="Times New Roman" w:hAnsi="Times New Roman"/>
          <w:b/>
          <w:i/>
          <w:sz w:val="28"/>
          <w:szCs w:val="28"/>
        </w:rPr>
        <w:t xml:space="preserve">Принцип природосообразности. </w:t>
      </w:r>
      <w:r w:rsidRPr="001C38A9">
        <w:rPr>
          <w:rFonts w:ascii="Times New Roman" w:hAnsi="Times New Roman"/>
          <w:sz w:val="28"/>
          <w:szCs w:val="28"/>
        </w:rPr>
        <w:t>Развитие личности ребенка должно осуществляться сообразно полу, возрасту, индивидуальным особенностям. Процесс воспитания строится, следуя природе ребенка в зоне ближайшего развит</w:t>
      </w:r>
      <w:r>
        <w:rPr>
          <w:rFonts w:ascii="Times New Roman" w:hAnsi="Times New Roman"/>
          <w:sz w:val="28"/>
          <w:szCs w:val="28"/>
        </w:rPr>
        <w:t>ия. Принцип природосообразности</w:t>
      </w:r>
      <w:r w:rsidRPr="001C38A9">
        <w:rPr>
          <w:rFonts w:ascii="Times New Roman" w:hAnsi="Times New Roman"/>
          <w:sz w:val="28"/>
          <w:szCs w:val="28"/>
        </w:rPr>
        <w:t xml:space="preserve"> учитывает индивидуальные возможности детей, создает доступные зоны развития в единстве и согласии с природой.</w:t>
      </w:r>
    </w:p>
    <w:p w:rsidR="005929CB" w:rsidRPr="007265A9" w:rsidRDefault="005929CB" w:rsidP="007265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929CB" w:rsidRDefault="005929CB" w:rsidP="00C62E8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C38A9">
        <w:rPr>
          <w:rFonts w:ascii="Times New Roman" w:hAnsi="Times New Roman"/>
          <w:b/>
          <w:bCs/>
          <w:sz w:val="28"/>
          <w:szCs w:val="28"/>
        </w:rPr>
        <w:t>Актуальные ценности детского сада</w:t>
      </w:r>
    </w:p>
    <w:p w:rsidR="005929CB" w:rsidRPr="001C38A9" w:rsidRDefault="005929CB" w:rsidP="00C62E8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929CB" w:rsidRPr="001C38A9" w:rsidRDefault="005929CB" w:rsidP="0048292A">
      <w:pPr>
        <w:numPr>
          <w:ilvl w:val="0"/>
          <w:numId w:val="20"/>
        </w:numPr>
        <w:tabs>
          <w:tab w:val="num" w:pos="1068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C38A9">
        <w:rPr>
          <w:rFonts w:ascii="Times New Roman" w:hAnsi="Times New Roman"/>
          <w:sz w:val="28"/>
          <w:szCs w:val="28"/>
        </w:rPr>
        <w:t xml:space="preserve">Признание индивидуальности каждого ребенка. Признание уровня его развития (эмоционального, психического, интеллектуального и т.д.). </w:t>
      </w:r>
    </w:p>
    <w:p w:rsidR="005929CB" w:rsidRPr="001C38A9" w:rsidRDefault="005929CB" w:rsidP="0048292A">
      <w:pPr>
        <w:numPr>
          <w:ilvl w:val="0"/>
          <w:numId w:val="20"/>
        </w:numPr>
        <w:tabs>
          <w:tab w:val="num" w:pos="1068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C38A9">
        <w:rPr>
          <w:rFonts w:ascii="Times New Roman" w:hAnsi="Times New Roman"/>
          <w:sz w:val="28"/>
          <w:szCs w:val="28"/>
        </w:rPr>
        <w:t>Признание права воспитанников на свободное самоопределение, самореализацию и право на свободу выбора игровой деятельности.</w:t>
      </w:r>
    </w:p>
    <w:p w:rsidR="005929CB" w:rsidRPr="001C38A9" w:rsidRDefault="005929CB" w:rsidP="0048292A">
      <w:pPr>
        <w:numPr>
          <w:ilvl w:val="0"/>
          <w:numId w:val="20"/>
        </w:numPr>
        <w:tabs>
          <w:tab w:val="num" w:pos="1068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C38A9">
        <w:rPr>
          <w:rFonts w:ascii="Times New Roman" w:hAnsi="Times New Roman"/>
          <w:sz w:val="28"/>
          <w:szCs w:val="28"/>
        </w:rPr>
        <w:t>Подход к личности педагога как источнику и носителю образовательных и социокультурных ценностей в системе отношений с детьми,  высокие требования к его профессиональным качествам и  творческому  потенциалу.</w:t>
      </w:r>
    </w:p>
    <w:p w:rsidR="005929CB" w:rsidRPr="001C38A9" w:rsidRDefault="005929CB" w:rsidP="0048292A">
      <w:pPr>
        <w:numPr>
          <w:ilvl w:val="0"/>
          <w:numId w:val="20"/>
        </w:numPr>
        <w:tabs>
          <w:tab w:val="num" w:pos="1068"/>
        </w:tabs>
        <w:spacing w:after="0" w:line="240" w:lineRule="auto"/>
        <w:ind w:left="0" w:firstLine="851"/>
        <w:jc w:val="both"/>
        <w:rPr>
          <w:rFonts w:ascii="Times New Roman" w:hAnsi="Times New Roman"/>
          <w:spacing w:val="-6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 xml:space="preserve"> Позиционирование семьи, как  фактора и основы среды, формирующей и поддерживающей развитие личности ребенка, носителя общечеловеческих ценностей. </w:t>
      </w:r>
    </w:p>
    <w:p w:rsidR="005929CB" w:rsidRPr="001C38A9" w:rsidRDefault="005929CB" w:rsidP="0048292A">
      <w:pPr>
        <w:numPr>
          <w:ilvl w:val="0"/>
          <w:numId w:val="20"/>
        </w:numPr>
        <w:tabs>
          <w:tab w:val="num" w:pos="1068"/>
        </w:tabs>
        <w:spacing w:after="0" w:line="240" w:lineRule="auto"/>
        <w:ind w:left="0" w:firstLine="851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1C38A9">
        <w:rPr>
          <w:rFonts w:ascii="Times New Roman" w:hAnsi="Times New Roman"/>
          <w:spacing w:val="-6"/>
          <w:sz w:val="28"/>
          <w:szCs w:val="28"/>
        </w:rPr>
        <w:t>Уважение социального заказа родителей</w:t>
      </w:r>
    </w:p>
    <w:p w:rsidR="005929CB" w:rsidRPr="001C38A9" w:rsidRDefault="005929CB" w:rsidP="00C62E84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left="360"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pacing w:val="5"/>
          <w:sz w:val="28"/>
          <w:szCs w:val="28"/>
        </w:rPr>
        <w:t xml:space="preserve">Детский сад должен стать </w:t>
      </w:r>
      <w:r w:rsidRPr="001C38A9">
        <w:rPr>
          <w:rFonts w:ascii="Times New Roman" w:hAnsi="Times New Roman"/>
          <w:spacing w:val="3"/>
          <w:sz w:val="28"/>
          <w:szCs w:val="28"/>
        </w:rPr>
        <w:t xml:space="preserve">школой первого опыта ребенка в образовании - местом пробы своих сил, пространством </w:t>
      </w:r>
      <w:r w:rsidRPr="001C38A9">
        <w:rPr>
          <w:rFonts w:ascii="Times New Roman" w:hAnsi="Times New Roman"/>
          <w:spacing w:val="2"/>
          <w:sz w:val="28"/>
          <w:szCs w:val="28"/>
        </w:rPr>
        <w:t>раскрытия личностного потенциала и взросления.</w:t>
      </w:r>
    </w:p>
    <w:p w:rsidR="005929CB" w:rsidRPr="001C38A9" w:rsidRDefault="005929CB" w:rsidP="00C62E84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1C38A9">
        <w:rPr>
          <w:rFonts w:ascii="Times New Roman" w:hAnsi="Times New Roman"/>
          <w:bCs/>
          <w:sz w:val="28"/>
          <w:szCs w:val="28"/>
        </w:rPr>
        <w:t>Всё вышеуказанное позволило определить миссию и стратегическую цель нашего учреждения.</w:t>
      </w:r>
    </w:p>
    <w:p w:rsidR="005929CB" w:rsidRDefault="005929CB" w:rsidP="00C62E84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5929CB" w:rsidRDefault="005929CB" w:rsidP="00C62E84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Миссия ДОУ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929CB" w:rsidRPr="001C38A9" w:rsidRDefault="005929CB" w:rsidP="00C62E84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5929CB" w:rsidRPr="001C38A9" w:rsidRDefault="005929CB" w:rsidP="0048292A">
      <w:pPr>
        <w:numPr>
          <w:ilvl w:val="0"/>
          <w:numId w:val="21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По отношению к социуму:</w:t>
      </w:r>
      <w:r w:rsidRPr="001C38A9">
        <w:rPr>
          <w:rFonts w:ascii="Times New Roman" w:hAnsi="Times New Roman"/>
          <w:sz w:val="28"/>
          <w:szCs w:val="28"/>
        </w:rPr>
        <w:t xml:space="preserve"> быть конкурентоспособным ДОУ, предоставляющим доступные качественные образовательные  услуги,  удовлетворяющие потребностям социума и государства.</w:t>
      </w:r>
    </w:p>
    <w:p w:rsidR="005929CB" w:rsidRPr="001C38A9" w:rsidRDefault="005929CB" w:rsidP="0048292A">
      <w:pPr>
        <w:numPr>
          <w:ilvl w:val="0"/>
          <w:numId w:val="21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По отношению к коллективу ДОУ:</w:t>
      </w:r>
      <w:r w:rsidRPr="001C38A9">
        <w:rPr>
          <w:rFonts w:ascii="Times New Roman" w:hAnsi="Times New Roman"/>
          <w:sz w:val="28"/>
          <w:szCs w:val="28"/>
        </w:rPr>
        <w:t xml:space="preserve"> создание условий для профессионального, творческого  и личностного роста сотрудников, обеспечение  мотивации к самообразованию и самореализации.</w:t>
      </w:r>
    </w:p>
    <w:p w:rsidR="005929CB" w:rsidRPr="001C38A9" w:rsidRDefault="005929CB" w:rsidP="0048292A">
      <w:pPr>
        <w:numPr>
          <w:ilvl w:val="0"/>
          <w:numId w:val="21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 xml:space="preserve">По отношению к детям: </w:t>
      </w:r>
      <w:r w:rsidRPr="001C38A9">
        <w:rPr>
          <w:rFonts w:ascii="Times New Roman" w:hAnsi="Times New Roman"/>
          <w:sz w:val="28"/>
          <w:szCs w:val="28"/>
        </w:rPr>
        <w:t>обеспечение условий для сохранения и укрепления здоровья, освоения образовательных программ по возрастам, ориентируясь на общечеловеческие ценности для успешного обучения в школе.</w:t>
      </w:r>
    </w:p>
    <w:p w:rsidR="005929CB" w:rsidRPr="001C38A9" w:rsidRDefault="005929CB" w:rsidP="00C62E84">
      <w:pPr>
        <w:tabs>
          <w:tab w:val="num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Обеспечение защиты жизненно важных интересов каждого ребенка, создание условий для удовлетворения базовых потребностей, обеспечивающих формирование и развитие ребенка-дошкольника в рамках развивающего образовательного пространства, является смыс</w:t>
      </w:r>
      <w:r w:rsidRPr="001C38A9">
        <w:rPr>
          <w:rFonts w:ascii="Times New Roman" w:hAnsi="Times New Roman"/>
          <w:sz w:val="28"/>
          <w:szCs w:val="28"/>
        </w:rPr>
        <w:softHyphen/>
        <w:t>лом деятельности дошкольного образовательного учреждения.</w:t>
      </w:r>
    </w:p>
    <w:p w:rsidR="005929CB" w:rsidRPr="001C38A9" w:rsidRDefault="005929CB" w:rsidP="00C62E84">
      <w:pPr>
        <w:tabs>
          <w:tab w:val="num" w:pos="0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Осознавая значимость развития ребенка и его успешности в дальнейшей учебе и жизни в обществе, педагогический коллектив детского сада сформулировал стратегическую  цель.</w:t>
      </w:r>
    </w:p>
    <w:p w:rsidR="005929CB" w:rsidRDefault="005929CB" w:rsidP="007265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929CB" w:rsidRDefault="005929CB" w:rsidP="00C62E84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 xml:space="preserve">Формирование социально-адаптированной, здоровой личности, </w:t>
      </w:r>
      <w:r w:rsidRPr="001C38A9">
        <w:rPr>
          <w:rFonts w:ascii="Times New Roman" w:hAnsi="Times New Roman"/>
          <w:b/>
          <w:bCs/>
          <w:sz w:val="28"/>
          <w:szCs w:val="28"/>
        </w:rPr>
        <w:t xml:space="preserve">обладающей набором компетентностей </w:t>
      </w:r>
      <w:r w:rsidRPr="001C38A9">
        <w:rPr>
          <w:rFonts w:ascii="Times New Roman" w:hAnsi="Times New Roman"/>
          <w:b/>
          <w:sz w:val="28"/>
          <w:szCs w:val="28"/>
        </w:rPr>
        <w:t>и готовой к дальнейшему обучению в школе.</w:t>
      </w:r>
    </w:p>
    <w:p w:rsidR="005929CB" w:rsidRPr="001C38A9" w:rsidRDefault="005929CB" w:rsidP="00C62E84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5929CB" w:rsidRPr="001C38A9" w:rsidRDefault="005929CB" w:rsidP="00C62E8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Данная цель достигается  решением следующих задач:</w:t>
      </w:r>
    </w:p>
    <w:p w:rsidR="005929CB" w:rsidRDefault="005929CB" w:rsidP="0048292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8E3FE7">
        <w:rPr>
          <w:rFonts w:ascii="Times New Roman" w:hAnsi="Times New Roman"/>
          <w:sz w:val="28"/>
          <w:szCs w:val="28"/>
        </w:rPr>
        <w:t>с</w:t>
      </w:r>
      <w:r w:rsidRPr="008E3FE7">
        <w:rPr>
          <w:rFonts w:ascii="Times New Roman" w:hAnsi="Times New Roman"/>
          <w:color w:val="000000"/>
          <w:spacing w:val="1"/>
          <w:sz w:val="28"/>
          <w:szCs w:val="28"/>
        </w:rPr>
        <w:t>оздать условия   для творчества и развития познавательного интереса ребенка во всех видах деятельности;</w:t>
      </w:r>
    </w:p>
    <w:p w:rsidR="005929CB" w:rsidRDefault="005929CB" w:rsidP="0048292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8E3FE7">
        <w:rPr>
          <w:rFonts w:ascii="Times New Roman" w:hAnsi="Times New Roman"/>
          <w:color w:val="000000"/>
          <w:spacing w:val="1"/>
          <w:sz w:val="28"/>
          <w:szCs w:val="28"/>
        </w:rPr>
        <w:t>продолжить комплексное психолого-педагогическое сопровождение и поддержку инициатив ребенка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;</w:t>
      </w:r>
      <w:r w:rsidRPr="008E3FE7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</w:p>
    <w:p w:rsidR="005929CB" w:rsidRDefault="005929CB" w:rsidP="0048292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8E3FE7">
        <w:rPr>
          <w:rFonts w:ascii="Times New Roman" w:hAnsi="Times New Roman"/>
          <w:color w:val="000000"/>
          <w:sz w:val="28"/>
          <w:szCs w:val="28"/>
        </w:rPr>
        <w:t xml:space="preserve">использовать образовательные технологии, способствующих физическому и </w:t>
      </w:r>
      <w:r w:rsidRPr="008E3FE7">
        <w:rPr>
          <w:rFonts w:ascii="Times New Roman" w:hAnsi="Times New Roman"/>
          <w:color w:val="000000"/>
          <w:spacing w:val="1"/>
          <w:sz w:val="28"/>
          <w:szCs w:val="28"/>
        </w:rPr>
        <w:t>психическому развитию и поддержанию здоровья детей;</w:t>
      </w:r>
    </w:p>
    <w:p w:rsidR="005929CB" w:rsidRDefault="005929CB" w:rsidP="0048292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8E3FE7">
        <w:rPr>
          <w:rFonts w:ascii="Times New Roman" w:hAnsi="Times New Roman"/>
          <w:color w:val="000000"/>
          <w:spacing w:val="6"/>
          <w:sz w:val="28"/>
          <w:szCs w:val="28"/>
        </w:rPr>
        <w:t xml:space="preserve">обеспечить  полноценное взаимодействие игровой и учебно-познавательной </w:t>
      </w:r>
      <w:r w:rsidRPr="008E3FE7">
        <w:rPr>
          <w:rFonts w:ascii="Times New Roman" w:hAnsi="Times New Roman"/>
          <w:color w:val="000000"/>
          <w:spacing w:val="1"/>
          <w:sz w:val="28"/>
          <w:szCs w:val="28"/>
        </w:rPr>
        <w:t>деятельность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;</w:t>
      </w:r>
    </w:p>
    <w:p w:rsidR="005929CB" w:rsidRPr="008E3FE7" w:rsidRDefault="005929CB" w:rsidP="0048292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8E3FE7">
        <w:rPr>
          <w:rFonts w:ascii="Times New Roman" w:hAnsi="Times New Roman"/>
          <w:sz w:val="28"/>
          <w:szCs w:val="28"/>
        </w:rPr>
        <w:t>совершенствовать содержание и технологии обучения и воспитания в ДОУ;</w:t>
      </w:r>
    </w:p>
    <w:p w:rsidR="005929CB" w:rsidRPr="008E3FE7" w:rsidRDefault="005929CB" w:rsidP="0048292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8E3FE7">
        <w:rPr>
          <w:rFonts w:ascii="Times New Roman" w:hAnsi="Times New Roman"/>
          <w:sz w:val="28"/>
          <w:szCs w:val="28"/>
        </w:rPr>
        <w:t xml:space="preserve">развивать систему обеспечения качества образования; </w:t>
      </w:r>
    </w:p>
    <w:p w:rsidR="005929CB" w:rsidRPr="008E3FE7" w:rsidRDefault="005929CB" w:rsidP="0048292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8E3FE7">
        <w:rPr>
          <w:rFonts w:ascii="Times New Roman" w:hAnsi="Times New Roman"/>
          <w:sz w:val="28"/>
          <w:szCs w:val="28"/>
        </w:rPr>
        <w:t>повысить эффективность управления ДОУ</w:t>
      </w:r>
      <w:r>
        <w:rPr>
          <w:rFonts w:ascii="Times New Roman" w:hAnsi="Times New Roman"/>
          <w:sz w:val="28"/>
          <w:szCs w:val="28"/>
        </w:rPr>
        <w:t>.</w:t>
      </w:r>
    </w:p>
    <w:p w:rsidR="005929CB" w:rsidRPr="001C38A9" w:rsidRDefault="005929CB" w:rsidP="00C62E84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 xml:space="preserve"> При этом ДОУ выполняет следующие функции:</w:t>
      </w:r>
    </w:p>
    <w:p w:rsidR="005929CB" w:rsidRPr="001C38A9" w:rsidRDefault="005929CB" w:rsidP="00C62E8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Style w:val="23"/>
          <w:sz w:val="28"/>
          <w:szCs w:val="28"/>
        </w:rPr>
        <w:t xml:space="preserve">Базовой </w:t>
      </w:r>
      <w:r w:rsidRPr="001C38A9">
        <w:rPr>
          <w:rFonts w:ascii="Times New Roman" w:hAnsi="Times New Roman"/>
          <w:sz w:val="28"/>
          <w:szCs w:val="28"/>
        </w:rPr>
        <w:t>функцией является обеспечение качества результатов образова</w:t>
      </w:r>
      <w:r w:rsidRPr="001C38A9">
        <w:rPr>
          <w:rFonts w:ascii="Times New Roman" w:hAnsi="Times New Roman"/>
          <w:sz w:val="28"/>
          <w:szCs w:val="28"/>
        </w:rPr>
        <w:softHyphen/>
        <w:t>тельной деятельности.</w:t>
      </w:r>
    </w:p>
    <w:p w:rsidR="005929CB" w:rsidRPr="001C38A9" w:rsidRDefault="005929CB" w:rsidP="00C62E8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Style w:val="23"/>
          <w:sz w:val="28"/>
          <w:szCs w:val="28"/>
        </w:rPr>
        <w:t xml:space="preserve">Вспомогательными </w:t>
      </w:r>
      <w:r w:rsidRPr="001C38A9">
        <w:rPr>
          <w:rFonts w:ascii="Times New Roman" w:hAnsi="Times New Roman"/>
          <w:sz w:val="28"/>
          <w:szCs w:val="28"/>
        </w:rPr>
        <w:t>функциями являются действия, обеспечивающие качество образова</w:t>
      </w:r>
      <w:r w:rsidRPr="001C38A9">
        <w:rPr>
          <w:rFonts w:ascii="Times New Roman" w:hAnsi="Times New Roman"/>
          <w:sz w:val="28"/>
          <w:szCs w:val="28"/>
        </w:rPr>
        <w:softHyphen/>
        <w:t>тельной деятельности. К ним относятся:</w:t>
      </w:r>
    </w:p>
    <w:p w:rsidR="005929CB" w:rsidRPr="001C38A9" w:rsidRDefault="005929CB" w:rsidP="0048292A">
      <w:pPr>
        <w:widowControl w:val="0"/>
        <w:numPr>
          <w:ilvl w:val="0"/>
          <w:numId w:val="24"/>
        </w:numPr>
        <w:tabs>
          <w:tab w:val="left" w:pos="29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воспитательная, обеспечивающая взаимодействие ребенка с окружающим социумом;</w:t>
      </w:r>
    </w:p>
    <w:p w:rsidR="005929CB" w:rsidRPr="001C38A9" w:rsidRDefault="005929CB" w:rsidP="0048292A">
      <w:pPr>
        <w:widowControl w:val="0"/>
        <w:numPr>
          <w:ilvl w:val="0"/>
          <w:numId w:val="24"/>
        </w:numPr>
        <w:tabs>
          <w:tab w:val="left" w:pos="29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методическая, обеспечивающая повышение квалификации педагогов дошкольного образо</w:t>
      </w:r>
      <w:r w:rsidRPr="001C38A9">
        <w:rPr>
          <w:rFonts w:ascii="Times New Roman" w:hAnsi="Times New Roman"/>
          <w:sz w:val="28"/>
          <w:szCs w:val="28"/>
        </w:rPr>
        <w:softHyphen/>
        <w:t>вательного учреждения;</w:t>
      </w:r>
    </w:p>
    <w:p w:rsidR="005929CB" w:rsidRPr="001C38A9" w:rsidRDefault="005929CB" w:rsidP="0048292A">
      <w:pPr>
        <w:widowControl w:val="0"/>
        <w:numPr>
          <w:ilvl w:val="0"/>
          <w:numId w:val="24"/>
        </w:numPr>
        <w:tabs>
          <w:tab w:val="left" w:pos="29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поисково-исследовательская, обеспечивающая инновационный характер развития ДОУ;</w:t>
      </w:r>
    </w:p>
    <w:p w:rsidR="005929CB" w:rsidRPr="001C38A9" w:rsidRDefault="005929CB" w:rsidP="0048292A">
      <w:pPr>
        <w:widowControl w:val="0"/>
        <w:numPr>
          <w:ilvl w:val="0"/>
          <w:numId w:val="24"/>
        </w:numPr>
        <w:tabs>
          <w:tab w:val="left" w:pos="29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диагностико-коррекционная, позволяющая выявлять на начальном этапе проблемы воспи</w:t>
      </w:r>
      <w:r w:rsidRPr="001C38A9">
        <w:rPr>
          <w:rFonts w:ascii="Times New Roman" w:hAnsi="Times New Roman"/>
          <w:sz w:val="28"/>
          <w:szCs w:val="28"/>
        </w:rPr>
        <w:softHyphen/>
        <w:t>танников и решать их в рамках специальной работы;</w:t>
      </w:r>
    </w:p>
    <w:p w:rsidR="005929CB" w:rsidRPr="001C38A9" w:rsidRDefault="005929CB" w:rsidP="0048292A">
      <w:pPr>
        <w:widowControl w:val="0"/>
        <w:numPr>
          <w:ilvl w:val="0"/>
          <w:numId w:val="24"/>
        </w:numPr>
        <w:tabs>
          <w:tab w:val="left" w:pos="29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социальная, обеспечивающая социальный характер образовательной деятельности;</w:t>
      </w:r>
    </w:p>
    <w:p w:rsidR="005929CB" w:rsidRDefault="005929CB" w:rsidP="0048292A">
      <w:pPr>
        <w:widowControl w:val="0"/>
        <w:numPr>
          <w:ilvl w:val="0"/>
          <w:numId w:val="24"/>
        </w:numPr>
        <w:tabs>
          <w:tab w:val="left" w:pos="29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управленческая, гарантирующая достижение поставленных в образовательной деятельности целей.</w:t>
      </w:r>
      <w:bookmarkStart w:id="3" w:name="bookmark30"/>
    </w:p>
    <w:p w:rsidR="005929CB" w:rsidRPr="00876E26" w:rsidRDefault="005929CB" w:rsidP="00876E26">
      <w:pPr>
        <w:widowControl w:val="0"/>
        <w:tabs>
          <w:tab w:val="left" w:pos="291"/>
        </w:tabs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5929CB" w:rsidRPr="001C38A9" w:rsidRDefault="005929CB" w:rsidP="00C62E84">
      <w:pPr>
        <w:widowControl w:val="0"/>
        <w:tabs>
          <w:tab w:val="left" w:pos="0"/>
        </w:tabs>
        <w:jc w:val="center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Приоритетные направления Программы развития ДОУ:</w:t>
      </w:r>
      <w:bookmarkEnd w:id="3"/>
    </w:p>
    <w:p w:rsidR="005929CB" w:rsidRPr="001C38A9" w:rsidRDefault="005929CB" w:rsidP="006A3604">
      <w:pPr>
        <w:widowControl w:val="0"/>
        <w:tabs>
          <w:tab w:val="left" w:pos="0"/>
        </w:tabs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Приоритетные направления выделены из актуальных проблем, которые необходимо раз</w:t>
      </w:r>
      <w:r w:rsidRPr="001C38A9">
        <w:rPr>
          <w:rFonts w:ascii="Times New Roman" w:hAnsi="Times New Roman"/>
          <w:sz w:val="28"/>
          <w:szCs w:val="28"/>
        </w:rPr>
        <w:softHyphen/>
        <w:t>решить в процессе достижения цели и решения задач в дальнейшей деятельности:</w:t>
      </w:r>
    </w:p>
    <w:p w:rsidR="005929CB" w:rsidRPr="001C38A9" w:rsidRDefault="005929CB" w:rsidP="0048292A">
      <w:pPr>
        <w:pStyle w:val="40"/>
        <w:numPr>
          <w:ilvl w:val="0"/>
          <w:numId w:val="25"/>
        </w:numPr>
        <w:shd w:val="clear" w:color="auto" w:fill="auto"/>
        <w:tabs>
          <w:tab w:val="left" w:pos="654"/>
        </w:tabs>
        <w:spacing w:before="0" w:after="0" w:line="240" w:lineRule="auto"/>
        <w:ind w:firstLine="851"/>
        <w:rPr>
          <w:i w:val="0"/>
          <w:sz w:val="28"/>
          <w:szCs w:val="28"/>
        </w:rPr>
      </w:pPr>
      <w:r w:rsidRPr="001C38A9">
        <w:rPr>
          <w:rStyle w:val="41"/>
          <w:sz w:val="28"/>
          <w:szCs w:val="28"/>
        </w:rPr>
        <w:t xml:space="preserve">Совершенствование содержания и технологий воспитания и обучения. </w:t>
      </w:r>
      <w:r w:rsidRPr="001C38A9">
        <w:rPr>
          <w:i w:val="0"/>
          <w:sz w:val="28"/>
          <w:szCs w:val="28"/>
        </w:rPr>
        <w:t>(Приоритетное направление: создание условий для формирования предпосылок учебной деятельности - ст.64 ФЗ «Об образовании в РФ»)</w:t>
      </w:r>
      <w:r>
        <w:rPr>
          <w:i w:val="0"/>
          <w:sz w:val="28"/>
          <w:szCs w:val="28"/>
        </w:rPr>
        <w:t>.</w:t>
      </w:r>
    </w:p>
    <w:p w:rsidR="005929CB" w:rsidRPr="001C38A9" w:rsidRDefault="005929CB" w:rsidP="0048292A">
      <w:pPr>
        <w:widowControl w:val="0"/>
        <w:numPr>
          <w:ilvl w:val="0"/>
          <w:numId w:val="25"/>
        </w:numPr>
        <w:tabs>
          <w:tab w:val="left" w:pos="694"/>
        </w:tabs>
        <w:spacing w:after="1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Работа по сохранению и укреплению здоровья ребенка.</w:t>
      </w:r>
    </w:p>
    <w:p w:rsidR="005929CB" w:rsidRPr="001C38A9" w:rsidRDefault="005929CB" w:rsidP="0048292A">
      <w:pPr>
        <w:pStyle w:val="40"/>
        <w:numPr>
          <w:ilvl w:val="0"/>
          <w:numId w:val="25"/>
        </w:numPr>
        <w:shd w:val="clear" w:color="auto" w:fill="auto"/>
        <w:tabs>
          <w:tab w:val="left" w:pos="658"/>
        </w:tabs>
        <w:spacing w:before="0" w:after="0" w:line="240" w:lineRule="auto"/>
        <w:ind w:firstLine="851"/>
        <w:rPr>
          <w:i w:val="0"/>
          <w:sz w:val="28"/>
          <w:szCs w:val="28"/>
        </w:rPr>
      </w:pPr>
      <w:r w:rsidRPr="001C38A9">
        <w:rPr>
          <w:rStyle w:val="41"/>
          <w:sz w:val="28"/>
          <w:szCs w:val="28"/>
        </w:rPr>
        <w:t>Повышение профессионализма пе</w:t>
      </w:r>
      <w:r>
        <w:rPr>
          <w:rStyle w:val="41"/>
          <w:sz w:val="28"/>
          <w:szCs w:val="28"/>
        </w:rPr>
        <w:t xml:space="preserve">дагогов </w:t>
      </w:r>
      <w:r w:rsidRPr="001C38A9">
        <w:rPr>
          <w:i w:val="0"/>
          <w:sz w:val="28"/>
          <w:szCs w:val="28"/>
        </w:rPr>
        <w:t>(Приоритетное направление: повышение у педагогов уровня понимания требований современного дошколь</w:t>
      </w:r>
      <w:r w:rsidRPr="001C38A9">
        <w:rPr>
          <w:i w:val="0"/>
          <w:sz w:val="28"/>
          <w:szCs w:val="28"/>
        </w:rPr>
        <w:softHyphen/>
        <w:t>ного образования; использование гибкой тактики руководства детской деятельность</w:t>
      </w:r>
      <w:r>
        <w:rPr>
          <w:i w:val="0"/>
          <w:sz w:val="28"/>
          <w:szCs w:val="28"/>
        </w:rPr>
        <w:t>ю</w:t>
      </w:r>
      <w:r w:rsidRPr="001C38A9">
        <w:rPr>
          <w:i w:val="0"/>
          <w:sz w:val="28"/>
          <w:szCs w:val="28"/>
        </w:rPr>
        <w:t>)</w:t>
      </w:r>
      <w:r>
        <w:rPr>
          <w:i w:val="0"/>
          <w:sz w:val="28"/>
          <w:szCs w:val="28"/>
        </w:rPr>
        <w:t>.</w:t>
      </w:r>
    </w:p>
    <w:p w:rsidR="005929CB" w:rsidRPr="001C38A9" w:rsidRDefault="005929CB" w:rsidP="0048292A">
      <w:pPr>
        <w:pStyle w:val="40"/>
        <w:numPr>
          <w:ilvl w:val="0"/>
          <w:numId w:val="25"/>
        </w:numPr>
        <w:shd w:val="clear" w:color="auto" w:fill="auto"/>
        <w:tabs>
          <w:tab w:val="left" w:pos="658"/>
        </w:tabs>
        <w:spacing w:before="0" w:after="0" w:line="240" w:lineRule="auto"/>
        <w:ind w:firstLine="851"/>
        <w:rPr>
          <w:i w:val="0"/>
          <w:sz w:val="28"/>
          <w:szCs w:val="28"/>
        </w:rPr>
      </w:pPr>
      <w:r w:rsidRPr="001C38A9">
        <w:rPr>
          <w:rStyle w:val="41"/>
          <w:sz w:val="28"/>
          <w:szCs w:val="28"/>
        </w:rPr>
        <w:t>Соверш</w:t>
      </w:r>
      <w:r>
        <w:rPr>
          <w:rStyle w:val="41"/>
          <w:sz w:val="28"/>
          <w:szCs w:val="28"/>
        </w:rPr>
        <w:t>енствование работы с родителями</w:t>
      </w:r>
      <w:r w:rsidRPr="001C38A9">
        <w:rPr>
          <w:rStyle w:val="41"/>
          <w:sz w:val="28"/>
          <w:szCs w:val="28"/>
        </w:rPr>
        <w:t xml:space="preserve"> </w:t>
      </w:r>
      <w:r w:rsidRPr="001C38A9">
        <w:rPr>
          <w:i w:val="0"/>
          <w:sz w:val="28"/>
          <w:szCs w:val="28"/>
        </w:rPr>
        <w:t>(Приоритетное направление: организация системной работы с родителями и педагогами по вопросам успешног</w:t>
      </w:r>
      <w:r>
        <w:rPr>
          <w:i w:val="0"/>
          <w:sz w:val="28"/>
          <w:szCs w:val="28"/>
        </w:rPr>
        <w:t>о личностного разви</w:t>
      </w:r>
      <w:r>
        <w:rPr>
          <w:i w:val="0"/>
          <w:sz w:val="28"/>
          <w:szCs w:val="28"/>
        </w:rPr>
        <w:softHyphen/>
        <w:t>тия ребенка</w:t>
      </w:r>
      <w:r w:rsidRPr="001C38A9">
        <w:rPr>
          <w:i w:val="0"/>
          <w:sz w:val="28"/>
          <w:szCs w:val="28"/>
        </w:rPr>
        <w:t>)</w:t>
      </w:r>
      <w:r>
        <w:rPr>
          <w:i w:val="0"/>
          <w:sz w:val="28"/>
          <w:szCs w:val="28"/>
        </w:rPr>
        <w:t>.</w:t>
      </w:r>
    </w:p>
    <w:p w:rsidR="005929CB" w:rsidRPr="001C38A9" w:rsidRDefault="005929CB" w:rsidP="0048292A">
      <w:pPr>
        <w:pStyle w:val="40"/>
        <w:numPr>
          <w:ilvl w:val="0"/>
          <w:numId w:val="25"/>
        </w:numPr>
        <w:shd w:val="clear" w:color="auto" w:fill="auto"/>
        <w:tabs>
          <w:tab w:val="left" w:pos="678"/>
        </w:tabs>
        <w:spacing w:before="0" w:after="0" w:line="240" w:lineRule="auto"/>
        <w:ind w:firstLine="851"/>
        <w:rPr>
          <w:i w:val="0"/>
          <w:sz w:val="28"/>
          <w:szCs w:val="28"/>
        </w:rPr>
      </w:pPr>
      <w:r w:rsidRPr="001C38A9">
        <w:rPr>
          <w:rStyle w:val="41"/>
          <w:sz w:val="28"/>
          <w:szCs w:val="28"/>
        </w:rPr>
        <w:t>Повышение к</w:t>
      </w:r>
      <w:r>
        <w:rPr>
          <w:rStyle w:val="41"/>
          <w:sz w:val="28"/>
          <w:szCs w:val="28"/>
        </w:rPr>
        <w:t>ачества дошкольного образования</w:t>
      </w:r>
      <w:r w:rsidRPr="001C38A9">
        <w:rPr>
          <w:rStyle w:val="41"/>
          <w:sz w:val="28"/>
          <w:szCs w:val="28"/>
        </w:rPr>
        <w:t xml:space="preserve"> </w:t>
      </w:r>
      <w:r w:rsidRPr="001C38A9">
        <w:rPr>
          <w:i w:val="0"/>
          <w:sz w:val="28"/>
          <w:szCs w:val="28"/>
        </w:rPr>
        <w:t>(Приоритетное направление: реали</w:t>
      </w:r>
      <w:r w:rsidRPr="001C38A9">
        <w:rPr>
          <w:i w:val="0"/>
          <w:sz w:val="28"/>
          <w:szCs w:val="28"/>
        </w:rPr>
        <w:softHyphen/>
        <w:t>зация системно-деятельностного и компетентностного подхода к организации</w:t>
      </w:r>
      <w:r>
        <w:rPr>
          <w:i w:val="0"/>
          <w:sz w:val="28"/>
          <w:szCs w:val="28"/>
        </w:rPr>
        <w:t xml:space="preserve"> образова</w:t>
      </w:r>
      <w:r>
        <w:rPr>
          <w:i w:val="0"/>
          <w:sz w:val="28"/>
          <w:szCs w:val="28"/>
        </w:rPr>
        <w:softHyphen/>
        <w:t>тельного пространства</w:t>
      </w:r>
      <w:r w:rsidRPr="001C38A9">
        <w:rPr>
          <w:i w:val="0"/>
          <w:sz w:val="28"/>
          <w:szCs w:val="28"/>
        </w:rPr>
        <w:t>)</w:t>
      </w:r>
      <w:r>
        <w:rPr>
          <w:i w:val="0"/>
          <w:sz w:val="28"/>
          <w:szCs w:val="28"/>
        </w:rPr>
        <w:t>.</w:t>
      </w:r>
    </w:p>
    <w:p w:rsidR="005929CB" w:rsidRPr="001C38A9" w:rsidRDefault="005929CB" w:rsidP="0048292A">
      <w:pPr>
        <w:pStyle w:val="40"/>
        <w:numPr>
          <w:ilvl w:val="0"/>
          <w:numId w:val="25"/>
        </w:numPr>
        <w:shd w:val="clear" w:color="auto" w:fill="auto"/>
        <w:tabs>
          <w:tab w:val="left" w:pos="663"/>
        </w:tabs>
        <w:spacing w:before="0" w:after="0" w:line="240" w:lineRule="auto"/>
        <w:ind w:firstLine="851"/>
        <w:rPr>
          <w:i w:val="0"/>
          <w:sz w:val="28"/>
          <w:szCs w:val="28"/>
        </w:rPr>
      </w:pPr>
      <w:r w:rsidRPr="001C38A9">
        <w:rPr>
          <w:rStyle w:val="41"/>
          <w:sz w:val="28"/>
          <w:szCs w:val="28"/>
        </w:rPr>
        <w:t>Совершенствование системы контроля качества образов</w:t>
      </w:r>
      <w:r>
        <w:rPr>
          <w:rStyle w:val="41"/>
          <w:sz w:val="28"/>
          <w:szCs w:val="28"/>
        </w:rPr>
        <w:t>ания (успешности) дошколь</w:t>
      </w:r>
      <w:r>
        <w:rPr>
          <w:rStyle w:val="41"/>
          <w:sz w:val="28"/>
          <w:szCs w:val="28"/>
        </w:rPr>
        <w:softHyphen/>
        <w:t>ников</w:t>
      </w:r>
      <w:r w:rsidRPr="001C38A9">
        <w:rPr>
          <w:rStyle w:val="41"/>
          <w:sz w:val="28"/>
          <w:szCs w:val="28"/>
        </w:rPr>
        <w:t xml:space="preserve"> </w:t>
      </w:r>
      <w:r w:rsidRPr="001C38A9">
        <w:rPr>
          <w:i w:val="0"/>
          <w:sz w:val="28"/>
          <w:szCs w:val="28"/>
        </w:rPr>
        <w:t>(Приоритетное направление: создание системы оценки качества образования до</w:t>
      </w:r>
      <w:r w:rsidRPr="001C38A9">
        <w:rPr>
          <w:i w:val="0"/>
          <w:sz w:val="28"/>
          <w:szCs w:val="28"/>
        </w:rPr>
        <w:softHyphen/>
        <w:t>школьников на о</w:t>
      </w:r>
      <w:r>
        <w:rPr>
          <w:i w:val="0"/>
          <w:sz w:val="28"/>
          <w:szCs w:val="28"/>
        </w:rPr>
        <w:t>снове компетентностного подхода</w:t>
      </w:r>
      <w:r w:rsidRPr="001C38A9">
        <w:rPr>
          <w:i w:val="0"/>
          <w:sz w:val="28"/>
          <w:szCs w:val="28"/>
        </w:rPr>
        <w:t>)</w:t>
      </w:r>
      <w:r>
        <w:rPr>
          <w:i w:val="0"/>
          <w:sz w:val="28"/>
          <w:szCs w:val="28"/>
        </w:rPr>
        <w:t>.</w:t>
      </w:r>
    </w:p>
    <w:p w:rsidR="005929CB" w:rsidRPr="001C38A9" w:rsidRDefault="005929CB" w:rsidP="0048292A">
      <w:pPr>
        <w:widowControl w:val="0"/>
        <w:numPr>
          <w:ilvl w:val="0"/>
          <w:numId w:val="25"/>
        </w:numPr>
        <w:tabs>
          <w:tab w:val="left" w:pos="694"/>
        </w:tabs>
        <w:spacing w:after="165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Совершенствование работы с социумом.</w:t>
      </w:r>
    </w:p>
    <w:p w:rsidR="005929CB" w:rsidRPr="001C38A9" w:rsidRDefault="005929CB" w:rsidP="00C62E84">
      <w:pPr>
        <w:shd w:val="clear" w:color="auto" w:fill="FFFFFF"/>
        <w:spacing w:after="0"/>
        <w:ind w:left="1211" w:right="-36"/>
        <w:jc w:val="center"/>
        <w:rPr>
          <w:rFonts w:ascii="Times New Roman" w:hAnsi="Times New Roman"/>
          <w:b/>
          <w:bCs/>
          <w:sz w:val="28"/>
          <w:szCs w:val="28"/>
        </w:rPr>
      </w:pPr>
      <w:r w:rsidRPr="001C38A9">
        <w:rPr>
          <w:rFonts w:ascii="Times New Roman" w:hAnsi="Times New Roman"/>
          <w:b/>
          <w:bCs/>
          <w:sz w:val="28"/>
          <w:szCs w:val="28"/>
        </w:rPr>
        <w:t>Принципы организации образовательной деятельности</w:t>
      </w:r>
    </w:p>
    <w:p w:rsidR="005929CB" w:rsidRPr="001C38A9" w:rsidRDefault="005929CB" w:rsidP="00C62E84">
      <w:pPr>
        <w:shd w:val="clear" w:color="auto" w:fill="FFFFFF"/>
        <w:spacing w:after="0" w:line="240" w:lineRule="auto"/>
        <w:ind w:left="24" w:right="-36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При составлении программы опираемся на извест</w:t>
      </w:r>
      <w:r w:rsidRPr="001C38A9">
        <w:rPr>
          <w:rFonts w:ascii="Times New Roman" w:hAnsi="Times New Roman"/>
          <w:sz w:val="28"/>
          <w:szCs w:val="28"/>
        </w:rPr>
        <w:softHyphen/>
        <w:t>ные прин</w:t>
      </w:r>
      <w:r w:rsidRPr="001C38A9">
        <w:rPr>
          <w:rFonts w:ascii="Times New Roman" w:hAnsi="Times New Roman"/>
          <w:color w:val="000000"/>
          <w:sz w:val="28"/>
          <w:szCs w:val="28"/>
        </w:rPr>
        <w:t>ципы общей педагогики. Наиболее акту</w:t>
      </w:r>
      <w:r w:rsidRPr="001C38A9">
        <w:rPr>
          <w:rFonts w:ascii="Times New Roman" w:hAnsi="Times New Roman"/>
          <w:color w:val="000000"/>
          <w:sz w:val="28"/>
          <w:szCs w:val="28"/>
        </w:rPr>
        <w:softHyphen/>
        <w:t>альными из них являются:</w:t>
      </w:r>
    </w:p>
    <w:p w:rsidR="005929CB" w:rsidRPr="001C38A9" w:rsidRDefault="005929CB" w:rsidP="0048292A">
      <w:pPr>
        <w:numPr>
          <w:ilvl w:val="0"/>
          <w:numId w:val="19"/>
        </w:numPr>
        <w:shd w:val="clear" w:color="auto" w:fill="FFFFFF"/>
        <w:tabs>
          <w:tab w:val="clear" w:pos="720"/>
        </w:tabs>
        <w:spacing w:after="0" w:line="240" w:lineRule="auto"/>
        <w:ind w:left="0" w:right="-36"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Принцип сотрудничества </w:t>
      </w:r>
      <w:r w:rsidRPr="001C38A9">
        <w:rPr>
          <w:rFonts w:ascii="Times New Roman" w:hAnsi="Times New Roman"/>
          <w:color w:val="000000"/>
          <w:sz w:val="28"/>
          <w:szCs w:val="28"/>
        </w:rPr>
        <w:t>позволяет создать в ходе образовательной деятельности ат</w:t>
      </w:r>
      <w:r w:rsidRPr="001C38A9">
        <w:rPr>
          <w:rFonts w:ascii="Times New Roman" w:hAnsi="Times New Roman"/>
          <w:color w:val="000000"/>
          <w:sz w:val="28"/>
          <w:szCs w:val="28"/>
        </w:rPr>
        <w:softHyphen/>
        <w:t>мосферу доброжелательности, эмоциональной раскрепощенности.</w:t>
      </w:r>
    </w:p>
    <w:p w:rsidR="005929CB" w:rsidRPr="001C38A9" w:rsidRDefault="005929CB" w:rsidP="0048292A">
      <w:pPr>
        <w:numPr>
          <w:ilvl w:val="0"/>
          <w:numId w:val="19"/>
        </w:numPr>
        <w:shd w:val="clear" w:color="auto" w:fill="FFFFFF"/>
        <w:tabs>
          <w:tab w:val="clear" w:pos="720"/>
        </w:tabs>
        <w:spacing w:after="0" w:line="240" w:lineRule="auto"/>
        <w:ind w:left="0" w:right="-36"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/>
          <w:bCs/>
          <w:color w:val="000000"/>
          <w:sz w:val="28"/>
          <w:szCs w:val="28"/>
        </w:rPr>
        <w:t>Принцип занимательности</w:t>
      </w:r>
      <w:r w:rsidRPr="001C38A9">
        <w:rPr>
          <w:rFonts w:ascii="Times New Roman" w:hAnsi="Times New Roman"/>
          <w:bCs/>
          <w:color w:val="000000"/>
          <w:sz w:val="28"/>
          <w:szCs w:val="28"/>
        </w:rPr>
        <w:t xml:space="preserve"> и</w:t>
      </w:r>
      <w:r w:rsidRPr="001C38A9">
        <w:rPr>
          <w:rFonts w:ascii="Times New Roman" w:hAnsi="Times New Roman"/>
          <w:color w:val="000000"/>
          <w:sz w:val="28"/>
          <w:szCs w:val="28"/>
        </w:rPr>
        <w:t>спользуется с целью вовлечения детей в целе</w:t>
      </w:r>
      <w:r w:rsidRPr="001C38A9">
        <w:rPr>
          <w:rFonts w:ascii="Times New Roman" w:hAnsi="Times New Roman"/>
          <w:color w:val="000000"/>
          <w:sz w:val="28"/>
          <w:szCs w:val="28"/>
        </w:rPr>
        <w:softHyphen/>
        <w:t>направленную деятельность, формирования у них желания вы</w:t>
      </w:r>
      <w:r w:rsidRPr="001C38A9">
        <w:rPr>
          <w:rFonts w:ascii="Times New Roman" w:hAnsi="Times New Roman"/>
          <w:color w:val="000000"/>
          <w:sz w:val="28"/>
          <w:szCs w:val="28"/>
        </w:rPr>
        <w:softHyphen/>
        <w:t>полнять предъявленные требования и стремления к достижению конечного результата.</w:t>
      </w:r>
    </w:p>
    <w:p w:rsidR="005929CB" w:rsidRPr="001C38A9" w:rsidRDefault="005929CB" w:rsidP="0048292A">
      <w:pPr>
        <w:numPr>
          <w:ilvl w:val="0"/>
          <w:numId w:val="19"/>
        </w:numPr>
        <w:shd w:val="clear" w:color="auto" w:fill="FFFFFF"/>
        <w:tabs>
          <w:tab w:val="clear" w:pos="720"/>
        </w:tabs>
        <w:spacing w:after="0" w:line="240" w:lineRule="auto"/>
        <w:ind w:left="0" w:right="-36"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/>
          <w:bCs/>
          <w:color w:val="000000"/>
          <w:sz w:val="28"/>
          <w:szCs w:val="28"/>
        </w:rPr>
        <w:t>Принцип новизны</w:t>
      </w:r>
      <w:r w:rsidRPr="001C38A9">
        <w:rPr>
          <w:rFonts w:ascii="Times New Roman" w:hAnsi="Times New Roman"/>
          <w:color w:val="000000"/>
          <w:sz w:val="28"/>
          <w:szCs w:val="28"/>
        </w:rPr>
        <w:t xml:space="preserve"> вызывает интерес к обучению за счет внедрения поискового метода   </w:t>
      </w:r>
    </w:p>
    <w:p w:rsidR="005929CB" w:rsidRPr="001C38A9" w:rsidRDefault="005929CB" w:rsidP="0048292A">
      <w:pPr>
        <w:numPr>
          <w:ilvl w:val="0"/>
          <w:numId w:val="19"/>
        </w:numPr>
        <w:shd w:val="clear" w:color="auto" w:fill="FFFFFF"/>
        <w:tabs>
          <w:tab w:val="clear" w:pos="720"/>
        </w:tabs>
        <w:spacing w:after="0" w:line="240" w:lineRule="auto"/>
        <w:ind w:left="0" w:right="-36"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Принцип динамичности </w:t>
      </w:r>
      <w:r w:rsidRPr="001C38A9">
        <w:rPr>
          <w:rFonts w:ascii="Times New Roman" w:hAnsi="Times New Roman"/>
          <w:color w:val="000000"/>
          <w:sz w:val="28"/>
          <w:szCs w:val="28"/>
        </w:rPr>
        <w:t>заключается в постановке таких це</w:t>
      </w:r>
      <w:r w:rsidRPr="001C38A9">
        <w:rPr>
          <w:rFonts w:ascii="Times New Roman" w:hAnsi="Times New Roman"/>
          <w:color w:val="000000"/>
          <w:sz w:val="28"/>
          <w:szCs w:val="28"/>
        </w:rPr>
        <w:softHyphen/>
        <w:t>лей по  обучению и развитию ребенка, которые бы по</w:t>
      </w:r>
      <w:r w:rsidRPr="001C38A9">
        <w:rPr>
          <w:rFonts w:ascii="Times New Roman" w:hAnsi="Times New Roman"/>
          <w:color w:val="000000"/>
          <w:sz w:val="28"/>
          <w:szCs w:val="28"/>
        </w:rPr>
        <w:softHyphen/>
        <w:t>стоянно углубляли и расширяли знания детей, т.к. необоснованное дублиро</w:t>
      </w:r>
      <w:r w:rsidRPr="001C38A9">
        <w:rPr>
          <w:rFonts w:ascii="Times New Roman" w:hAnsi="Times New Roman"/>
          <w:color w:val="000000"/>
          <w:sz w:val="28"/>
          <w:szCs w:val="28"/>
        </w:rPr>
        <w:softHyphen/>
        <w:t xml:space="preserve">вание содержания и задач образовательной деятельности — одна из причин снижения </w:t>
      </w:r>
      <w:r w:rsidRPr="001C38A9">
        <w:rPr>
          <w:rFonts w:ascii="Times New Roman" w:hAnsi="Times New Roman"/>
          <w:bCs/>
          <w:color w:val="000000"/>
          <w:sz w:val="28"/>
          <w:szCs w:val="28"/>
        </w:rPr>
        <w:t>вни</w:t>
      </w:r>
      <w:r w:rsidRPr="001C38A9">
        <w:rPr>
          <w:rFonts w:ascii="Times New Roman" w:hAnsi="Times New Roman"/>
          <w:bCs/>
          <w:color w:val="000000"/>
          <w:sz w:val="28"/>
          <w:szCs w:val="28"/>
        </w:rPr>
        <w:softHyphen/>
        <w:t xml:space="preserve">мания </w:t>
      </w:r>
      <w:r w:rsidRPr="001C38A9">
        <w:rPr>
          <w:rFonts w:ascii="Times New Roman" w:hAnsi="Times New Roman"/>
          <w:color w:val="000000"/>
          <w:sz w:val="28"/>
          <w:szCs w:val="28"/>
        </w:rPr>
        <w:t>и интереса детей к обучению.</w:t>
      </w:r>
    </w:p>
    <w:p w:rsidR="005929CB" w:rsidRPr="001C38A9" w:rsidRDefault="005929CB" w:rsidP="0048292A">
      <w:pPr>
        <w:numPr>
          <w:ilvl w:val="0"/>
          <w:numId w:val="19"/>
        </w:numPr>
        <w:shd w:val="clear" w:color="auto" w:fill="FFFFFF"/>
        <w:tabs>
          <w:tab w:val="clear" w:pos="720"/>
        </w:tabs>
        <w:spacing w:after="0" w:line="240" w:lineRule="auto"/>
        <w:ind w:left="0" w:right="-36"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/>
          <w:bCs/>
          <w:color w:val="000000"/>
          <w:sz w:val="28"/>
          <w:szCs w:val="28"/>
        </w:rPr>
        <w:t>Принцип комплексности</w:t>
      </w:r>
      <w:r w:rsidRPr="001C38A9">
        <w:rPr>
          <w:rFonts w:ascii="Times New Roman" w:hAnsi="Times New Roman"/>
          <w:bCs/>
          <w:color w:val="000000"/>
          <w:sz w:val="28"/>
          <w:szCs w:val="28"/>
        </w:rPr>
        <w:t xml:space="preserve"> заключается в р</w:t>
      </w:r>
      <w:r w:rsidRPr="001C38A9">
        <w:rPr>
          <w:rFonts w:ascii="Times New Roman" w:hAnsi="Times New Roman"/>
          <w:color w:val="000000"/>
          <w:sz w:val="28"/>
          <w:szCs w:val="28"/>
        </w:rPr>
        <w:t>ешении любой педагогической и раз</w:t>
      </w:r>
      <w:r w:rsidRPr="001C38A9">
        <w:rPr>
          <w:rFonts w:ascii="Times New Roman" w:hAnsi="Times New Roman"/>
          <w:color w:val="000000"/>
          <w:sz w:val="28"/>
          <w:szCs w:val="28"/>
        </w:rPr>
        <w:softHyphen/>
        <w:t>вивающей  задачи  с уче</w:t>
      </w:r>
      <w:r w:rsidRPr="001C38A9">
        <w:rPr>
          <w:rFonts w:ascii="Times New Roman" w:hAnsi="Times New Roman"/>
          <w:color w:val="000000"/>
          <w:sz w:val="28"/>
          <w:szCs w:val="28"/>
        </w:rPr>
        <w:softHyphen/>
        <w:t>том взаимодействия всех факторов: состояния здоровья детей,  сложности задания, времени, форм и методов проведения образовательной деятельности.</w:t>
      </w:r>
    </w:p>
    <w:p w:rsidR="005929CB" w:rsidRPr="001C38A9" w:rsidRDefault="005929CB" w:rsidP="0048292A">
      <w:pPr>
        <w:numPr>
          <w:ilvl w:val="0"/>
          <w:numId w:val="19"/>
        </w:numPr>
        <w:shd w:val="clear" w:color="auto" w:fill="FFFFFF"/>
        <w:tabs>
          <w:tab w:val="clear" w:pos="720"/>
        </w:tabs>
        <w:spacing w:after="0" w:line="240" w:lineRule="auto"/>
        <w:ind w:left="0" w:right="-36"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Принцип полезности </w:t>
      </w:r>
      <w:r w:rsidRPr="001C38A9">
        <w:rPr>
          <w:rFonts w:ascii="Times New Roman" w:hAnsi="Times New Roman"/>
          <w:color w:val="000000"/>
          <w:sz w:val="28"/>
          <w:szCs w:val="28"/>
        </w:rPr>
        <w:t>предусматривает получение по</w:t>
      </w:r>
      <w:r w:rsidRPr="001C38A9">
        <w:rPr>
          <w:rFonts w:ascii="Times New Roman" w:hAnsi="Times New Roman"/>
          <w:color w:val="000000"/>
          <w:sz w:val="28"/>
          <w:szCs w:val="28"/>
        </w:rPr>
        <w:softHyphen/>
        <w:t>ложительного результата с точки зрения динамики развития и практической пользы в виде формирования у детей способов адаптации к реальным условиям жизни (дея</w:t>
      </w:r>
      <w:r w:rsidRPr="001C38A9">
        <w:rPr>
          <w:rFonts w:ascii="Times New Roman" w:hAnsi="Times New Roman"/>
          <w:color w:val="000000"/>
          <w:sz w:val="28"/>
          <w:szCs w:val="28"/>
        </w:rPr>
        <w:softHyphen/>
        <w:t>тельности, поведения, общения).</w:t>
      </w:r>
    </w:p>
    <w:p w:rsidR="005929CB" w:rsidRPr="007265A9" w:rsidRDefault="005929CB" w:rsidP="007265A9">
      <w:pPr>
        <w:shd w:val="clear" w:color="auto" w:fill="FFFFFF"/>
        <w:tabs>
          <w:tab w:val="left" w:pos="4603"/>
        </w:tabs>
        <w:spacing w:after="0" w:line="240" w:lineRule="auto"/>
        <w:ind w:right="-36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1C38A9">
        <w:rPr>
          <w:rFonts w:ascii="Times New Roman" w:hAnsi="Times New Roman"/>
          <w:color w:val="000000"/>
          <w:sz w:val="28"/>
          <w:szCs w:val="28"/>
        </w:rPr>
        <w:t>Указанные принципы относятся к числу основных, примени</w:t>
      </w:r>
      <w:r w:rsidRPr="001C38A9">
        <w:rPr>
          <w:rFonts w:ascii="Times New Roman" w:hAnsi="Times New Roman"/>
          <w:color w:val="000000"/>
          <w:sz w:val="28"/>
          <w:szCs w:val="28"/>
        </w:rPr>
        <w:softHyphen/>
        <w:t>мых к действию.</w:t>
      </w:r>
    </w:p>
    <w:p w:rsidR="005929CB" w:rsidRPr="006D73C6" w:rsidRDefault="005929CB" w:rsidP="006D73C6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1C38A9">
        <w:rPr>
          <w:rFonts w:ascii="Times New Roman" w:hAnsi="Times New Roman"/>
          <w:b/>
          <w:bCs/>
          <w:sz w:val="28"/>
          <w:szCs w:val="28"/>
        </w:rPr>
        <w:t>Модель выпускника</w:t>
      </w:r>
    </w:p>
    <w:p w:rsidR="005929CB" w:rsidRPr="001C38A9" w:rsidRDefault="005929CB" w:rsidP="00C62E84">
      <w:pPr>
        <w:pStyle w:val="ConsPlusNormal"/>
        <w:ind w:firstLine="85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4" w:name="_Toc427751198"/>
      <w:r w:rsidRPr="001C38A9">
        <w:rPr>
          <w:rFonts w:ascii="Times New Roman" w:hAnsi="Times New Roman" w:cs="Times New Roman"/>
          <w:sz w:val="28"/>
          <w:szCs w:val="28"/>
        </w:rPr>
        <w:t>Целевые ориентиры на этапе завершения дошкольного образования</w:t>
      </w:r>
      <w:r w:rsidRPr="001C38A9">
        <w:rPr>
          <w:rFonts w:ascii="Times New Roman" w:hAnsi="Times New Roman" w:cs="Times New Roman"/>
          <w:b/>
          <w:sz w:val="28"/>
          <w:szCs w:val="28"/>
        </w:rPr>
        <w:t>:</w:t>
      </w:r>
      <w:bookmarkEnd w:id="4"/>
    </w:p>
    <w:p w:rsidR="005929CB" w:rsidRPr="001C38A9" w:rsidRDefault="005929CB" w:rsidP="0048292A">
      <w:pPr>
        <w:pStyle w:val="ConsPlusNormal"/>
        <w:numPr>
          <w:ilvl w:val="0"/>
          <w:numId w:val="23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38A9">
        <w:rPr>
          <w:rFonts w:ascii="Times New Roman" w:hAnsi="Times New Roman" w:cs="Times New Roman"/>
          <w:sz w:val="28"/>
          <w:szCs w:val="28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5929CB" w:rsidRPr="001C38A9" w:rsidRDefault="005929CB" w:rsidP="0048292A">
      <w:pPr>
        <w:pStyle w:val="ConsPlusNormal"/>
        <w:numPr>
          <w:ilvl w:val="0"/>
          <w:numId w:val="23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38A9">
        <w:rPr>
          <w:rFonts w:ascii="Times New Roman" w:hAnsi="Times New Roman" w:cs="Times New Roman"/>
          <w:sz w:val="28"/>
          <w:szCs w:val="28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5929CB" w:rsidRPr="001C38A9" w:rsidRDefault="005929CB" w:rsidP="0048292A">
      <w:pPr>
        <w:pStyle w:val="ConsPlusNormal"/>
        <w:numPr>
          <w:ilvl w:val="0"/>
          <w:numId w:val="23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38A9">
        <w:rPr>
          <w:rFonts w:ascii="Times New Roman" w:hAnsi="Times New Roman" w:cs="Times New Roman"/>
          <w:sz w:val="28"/>
          <w:szCs w:val="28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5929CB" w:rsidRPr="001C38A9" w:rsidRDefault="005929CB" w:rsidP="0048292A">
      <w:pPr>
        <w:pStyle w:val="ConsPlusNormal"/>
        <w:numPr>
          <w:ilvl w:val="0"/>
          <w:numId w:val="23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38A9">
        <w:rPr>
          <w:rFonts w:ascii="Times New Roman" w:hAnsi="Times New Roman" w:cs="Times New Roman"/>
          <w:sz w:val="28"/>
          <w:szCs w:val="28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5929CB" w:rsidRPr="001C38A9" w:rsidRDefault="005929CB" w:rsidP="0048292A">
      <w:pPr>
        <w:pStyle w:val="ConsPlusNormal"/>
        <w:numPr>
          <w:ilvl w:val="0"/>
          <w:numId w:val="23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38A9">
        <w:rPr>
          <w:rFonts w:ascii="Times New Roman" w:hAnsi="Times New Roman" w:cs="Times New Roman"/>
          <w:sz w:val="28"/>
          <w:szCs w:val="28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5929CB" w:rsidRPr="001C38A9" w:rsidRDefault="005929CB" w:rsidP="0048292A">
      <w:pPr>
        <w:pStyle w:val="ConsPlusNormal"/>
        <w:numPr>
          <w:ilvl w:val="0"/>
          <w:numId w:val="23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38A9">
        <w:rPr>
          <w:rFonts w:ascii="Times New Roman" w:hAnsi="Times New Roman" w:cs="Times New Roman"/>
          <w:sz w:val="28"/>
          <w:szCs w:val="28"/>
        </w:rPr>
        <w:t>ребенок способен к волевым усилиям, может следовать социальным нормам поведения и правилам в разных видах деят</w:t>
      </w:r>
      <w:r>
        <w:rPr>
          <w:rFonts w:ascii="Times New Roman" w:hAnsi="Times New Roman" w:cs="Times New Roman"/>
          <w:sz w:val="28"/>
          <w:szCs w:val="28"/>
        </w:rPr>
        <w:t>ельности, во взаимоотношениях с</w:t>
      </w:r>
      <w:r w:rsidRPr="001C38A9">
        <w:rPr>
          <w:rFonts w:ascii="Times New Roman" w:hAnsi="Times New Roman" w:cs="Times New Roman"/>
          <w:sz w:val="28"/>
          <w:szCs w:val="28"/>
        </w:rPr>
        <w:t xml:space="preserve"> взрослыми и сверстниками, может соблюдать правила безопасного поведения и личной гигиены;</w:t>
      </w:r>
    </w:p>
    <w:p w:rsidR="005929CB" w:rsidRPr="006D73C6" w:rsidRDefault="005929CB" w:rsidP="0048292A">
      <w:pPr>
        <w:pStyle w:val="ConsPlusNormal"/>
        <w:numPr>
          <w:ilvl w:val="0"/>
          <w:numId w:val="23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38A9">
        <w:rPr>
          <w:rFonts w:ascii="Times New Roman" w:hAnsi="Times New Roman" w:cs="Times New Roman"/>
          <w:sz w:val="28"/>
          <w:szCs w:val="28"/>
        </w:rPr>
        <w:t xml:space="preserve"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</w:t>
      </w:r>
      <w:r w:rsidRPr="006D73C6">
        <w:rPr>
          <w:rFonts w:ascii="Times New Roman" w:hAnsi="Times New Roman" w:cs="Times New Roman"/>
          <w:sz w:val="28"/>
          <w:szCs w:val="28"/>
        </w:rPr>
        <w:t>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5929CB" w:rsidRPr="001C38A9" w:rsidRDefault="005929CB" w:rsidP="00C62E8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38A9">
        <w:rPr>
          <w:rFonts w:ascii="Times New Roman" w:hAnsi="Times New Roman" w:cs="Times New Roman"/>
          <w:sz w:val="28"/>
          <w:szCs w:val="28"/>
        </w:rPr>
        <w:t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5929CB" w:rsidRPr="001C38A9" w:rsidRDefault="005929CB" w:rsidP="00C62E8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38A9">
        <w:rPr>
          <w:rFonts w:ascii="Times New Roman" w:hAnsi="Times New Roman" w:cs="Times New Roman"/>
          <w:sz w:val="28"/>
          <w:szCs w:val="28"/>
        </w:rPr>
        <w:t>В случае если Программа не охватывает старший дошкольный возраст, то данные Требования должны рассматриваться как долгосрочные ориентиры, а непосредственные целевые ориентиры освоения Программы воспитанниками - как создающие предпосылки для их реализации.</w:t>
      </w:r>
    </w:p>
    <w:p w:rsidR="005929CB" w:rsidRPr="001C38A9" w:rsidRDefault="005929CB" w:rsidP="00C62E84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  <w:r w:rsidRPr="001C38A9">
        <w:rPr>
          <w:rFonts w:ascii="Times New Roman" w:hAnsi="Times New Roman"/>
          <w:b/>
          <w:bCs/>
          <w:spacing w:val="-2"/>
          <w:sz w:val="28"/>
          <w:szCs w:val="28"/>
        </w:rPr>
        <w:t xml:space="preserve">Психолого-педагогическая характеристика: </w:t>
      </w:r>
      <w:r w:rsidRPr="001C38A9">
        <w:rPr>
          <w:rFonts w:ascii="Times New Roman" w:hAnsi="Times New Roman"/>
          <w:spacing w:val="1"/>
          <w:sz w:val="28"/>
          <w:szCs w:val="28"/>
        </w:rPr>
        <w:t xml:space="preserve">эмоциональный, волевой, интеллектуальный, трудолюбивый, </w:t>
      </w:r>
      <w:r w:rsidRPr="001C38A9">
        <w:rPr>
          <w:rFonts w:ascii="Times New Roman" w:hAnsi="Times New Roman"/>
          <w:sz w:val="28"/>
          <w:szCs w:val="28"/>
        </w:rPr>
        <w:t>усидчивый, внимательный, с развитой речью, мышлением, со способностью ощущать и воспринимать признаки, свойства и качества пред</w:t>
      </w:r>
      <w:r w:rsidRPr="001C38A9">
        <w:rPr>
          <w:rFonts w:ascii="Times New Roman" w:hAnsi="Times New Roman"/>
          <w:spacing w:val="1"/>
          <w:sz w:val="28"/>
          <w:szCs w:val="28"/>
        </w:rPr>
        <w:t>метов, с умением чувствовать окружающий мир, с первоначально от</w:t>
      </w:r>
      <w:r w:rsidRPr="001C38A9">
        <w:rPr>
          <w:rFonts w:ascii="Times New Roman" w:hAnsi="Times New Roman"/>
          <w:spacing w:val="2"/>
          <w:sz w:val="28"/>
          <w:szCs w:val="28"/>
        </w:rPr>
        <w:t>работанной памятью: зрительной, слуховой и мажорной; вниматель</w:t>
      </w:r>
      <w:r w:rsidRPr="001C38A9">
        <w:rPr>
          <w:rFonts w:ascii="Times New Roman" w:hAnsi="Times New Roman"/>
          <w:spacing w:val="3"/>
          <w:sz w:val="28"/>
          <w:szCs w:val="28"/>
        </w:rPr>
        <w:t>ный (умеющий слушать и слышать), рефлексивный (умеющий ощу</w:t>
      </w:r>
      <w:r w:rsidRPr="001C38A9">
        <w:rPr>
          <w:rFonts w:ascii="Times New Roman" w:hAnsi="Times New Roman"/>
          <w:spacing w:val="-1"/>
          <w:sz w:val="28"/>
          <w:szCs w:val="28"/>
        </w:rPr>
        <w:t>щать себя), умеющий мыслить, обладающий чувством самоконтроля и самостоятельности.</w:t>
      </w:r>
    </w:p>
    <w:p w:rsidR="005929CB" w:rsidRPr="001C38A9" w:rsidRDefault="005929CB" w:rsidP="00C62E84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/>
          <w:bCs/>
          <w:sz w:val="28"/>
          <w:szCs w:val="28"/>
        </w:rPr>
        <w:t xml:space="preserve">Личностные качества: </w:t>
      </w:r>
      <w:r w:rsidRPr="001C38A9">
        <w:rPr>
          <w:rFonts w:ascii="Times New Roman" w:hAnsi="Times New Roman"/>
          <w:bCs/>
          <w:sz w:val="28"/>
          <w:szCs w:val="28"/>
        </w:rPr>
        <w:t>доброта,</w:t>
      </w:r>
      <w:r w:rsidRPr="001C38A9">
        <w:rPr>
          <w:rFonts w:ascii="Times New Roman" w:hAnsi="Times New Roman"/>
          <w:sz w:val="28"/>
          <w:szCs w:val="28"/>
        </w:rPr>
        <w:t xml:space="preserve"> учебно-познавательные интересы, мотивация достижения успе</w:t>
      </w:r>
      <w:r w:rsidRPr="001C38A9">
        <w:rPr>
          <w:rFonts w:ascii="Times New Roman" w:hAnsi="Times New Roman"/>
          <w:spacing w:val="1"/>
          <w:sz w:val="28"/>
          <w:szCs w:val="28"/>
        </w:rPr>
        <w:t>ха, социальная мотивация (долг, ответственность); уверенность в себе, чувство полноценности, трудолюбие, усидчивость, дисцип</w:t>
      </w:r>
      <w:r w:rsidRPr="001C38A9">
        <w:rPr>
          <w:rFonts w:ascii="Times New Roman" w:hAnsi="Times New Roman"/>
          <w:spacing w:val="2"/>
          <w:sz w:val="28"/>
          <w:szCs w:val="28"/>
        </w:rPr>
        <w:t>линированность, адаптивность, самостоятельность,  коммуникатив</w:t>
      </w:r>
      <w:r w:rsidRPr="001C38A9">
        <w:rPr>
          <w:rFonts w:ascii="Times New Roman" w:hAnsi="Times New Roman"/>
          <w:sz w:val="28"/>
          <w:szCs w:val="28"/>
        </w:rPr>
        <w:t>ность,  доброжелательность,  эмпатия.</w:t>
      </w:r>
    </w:p>
    <w:p w:rsidR="005929CB" w:rsidRPr="001C38A9" w:rsidRDefault="005929CB" w:rsidP="00C62E84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Знает и умеет:</w:t>
      </w:r>
    </w:p>
    <w:p w:rsidR="005929CB" w:rsidRPr="001C38A9" w:rsidRDefault="005929CB" w:rsidP="0048292A">
      <w:pPr>
        <w:numPr>
          <w:ilvl w:val="0"/>
          <w:numId w:val="22"/>
        </w:numPr>
        <w:shd w:val="clear" w:color="auto" w:fill="FFFFFF"/>
        <w:tabs>
          <w:tab w:val="clear" w:pos="851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pacing w:val="-4"/>
          <w:w w:val="105"/>
          <w:sz w:val="28"/>
          <w:szCs w:val="28"/>
        </w:rPr>
        <w:t>знает на уровне, достаточном для продолжения обра</w:t>
      </w:r>
      <w:r w:rsidRPr="001C38A9">
        <w:rPr>
          <w:rFonts w:ascii="Times New Roman" w:hAnsi="Times New Roman"/>
          <w:spacing w:val="-1"/>
          <w:w w:val="105"/>
          <w:sz w:val="28"/>
          <w:szCs w:val="28"/>
        </w:rPr>
        <w:t>зования</w:t>
      </w:r>
      <w:r w:rsidRPr="001C38A9">
        <w:rPr>
          <w:rFonts w:ascii="Times New Roman" w:hAnsi="Times New Roman"/>
          <w:spacing w:val="-6"/>
          <w:w w:val="105"/>
          <w:sz w:val="28"/>
          <w:szCs w:val="28"/>
        </w:rPr>
        <w:t xml:space="preserve"> по предметам </w:t>
      </w:r>
      <w:r w:rsidRPr="001C38A9">
        <w:rPr>
          <w:rFonts w:ascii="Times New Roman" w:hAnsi="Times New Roman"/>
          <w:spacing w:val="-1"/>
          <w:w w:val="105"/>
          <w:sz w:val="28"/>
          <w:szCs w:val="28"/>
        </w:rPr>
        <w:t>образования (т.е. овла</w:t>
      </w:r>
      <w:r w:rsidRPr="001C38A9">
        <w:rPr>
          <w:rFonts w:ascii="Times New Roman" w:hAnsi="Times New Roman"/>
          <w:spacing w:val="-6"/>
          <w:w w:val="105"/>
          <w:sz w:val="28"/>
          <w:szCs w:val="28"/>
        </w:rPr>
        <w:t>дел общеучебными умениями и навыками);</w:t>
      </w:r>
    </w:p>
    <w:p w:rsidR="005929CB" w:rsidRPr="001C38A9" w:rsidRDefault="005929CB" w:rsidP="0048292A">
      <w:pPr>
        <w:numPr>
          <w:ilvl w:val="0"/>
          <w:numId w:val="22"/>
        </w:numPr>
        <w:shd w:val="clear" w:color="auto" w:fill="FFFFFF"/>
        <w:tabs>
          <w:tab w:val="clear" w:pos="851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pacing w:val="-5"/>
          <w:w w:val="105"/>
          <w:sz w:val="28"/>
          <w:szCs w:val="28"/>
        </w:rPr>
        <w:t>освоил развивающие программы по возрастным группам;</w:t>
      </w:r>
    </w:p>
    <w:p w:rsidR="005929CB" w:rsidRPr="001C38A9" w:rsidRDefault="005929CB" w:rsidP="0048292A">
      <w:pPr>
        <w:numPr>
          <w:ilvl w:val="0"/>
          <w:numId w:val="22"/>
        </w:numPr>
        <w:shd w:val="clear" w:color="auto" w:fill="FFFFFF"/>
        <w:tabs>
          <w:tab w:val="clear" w:pos="851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pacing w:val="-7"/>
          <w:w w:val="105"/>
          <w:sz w:val="28"/>
          <w:szCs w:val="28"/>
        </w:rPr>
        <w:t>овладел навыками учебной деятельности</w:t>
      </w:r>
      <w:r w:rsidRPr="001C38A9">
        <w:rPr>
          <w:rFonts w:ascii="Times New Roman" w:hAnsi="Times New Roman"/>
          <w:color w:val="000000"/>
          <w:spacing w:val="-7"/>
          <w:w w:val="105"/>
          <w:sz w:val="28"/>
          <w:szCs w:val="28"/>
        </w:rPr>
        <w:t>, простейшими навыка</w:t>
      </w:r>
      <w:r w:rsidRPr="001C38A9">
        <w:rPr>
          <w:rFonts w:ascii="Times New Roman" w:hAnsi="Times New Roman"/>
          <w:color w:val="000000"/>
          <w:spacing w:val="-9"/>
          <w:w w:val="105"/>
          <w:sz w:val="28"/>
          <w:szCs w:val="28"/>
        </w:rPr>
        <w:t>ми самоконтроля учебных действий, культурой поведения и речи.</w:t>
      </w:r>
    </w:p>
    <w:p w:rsidR="005929CB" w:rsidRPr="001C38A9" w:rsidRDefault="005929CB" w:rsidP="00C62E84">
      <w:pPr>
        <w:pStyle w:val="BodyTextIndent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929CB" w:rsidRPr="001C38A9" w:rsidRDefault="005929CB" w:rsidP="0099615A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4. Основные цели и задачи Программы с указанием сроков и этапов ее реализации</w:t>
      </w:r>
    </w:p>
    <w:p w:rsidR="005929CB" w:rsidRDefault="005929CB" w:rsidP="00671DC6">
      <w:pPr>
        <w:spacing w:after="0" w:line="240" w:lineRule="auto"/>
        <w:contextualSpacing/>
        <w:outlineLvl w:val="0"/>
        <w:rPr>
          <w:rFonts w:ascii="Times New Roman" w:hAnsi="Times New Roman"/>
          <w:sz w:val="28"/>
          <w:szCs w:val="28"/>
        </w:rPr>
      </w:pPr>
    </w:p>
    <w:p w:rsidR="005929CB" w:rsidRPr="000B4474" w:rsidRDefault="005929CB" w:rsidP="00671DC6">
      <w:pPr>
        <w:spacing w:after="0" w:line="240" w:lineRule="auto"/>
        <w:contextualSpacing/>
        <w:outlineLvl w:val="0"/>
        <w:rPr>
          <w:rFonts w:ascii="Times New Roman" w:hAnsi="Times New Roman"/>
          <w:sz w:val="28"/>
          <w:szCs w:val="28"/>
        </w:rPr>
      </w:pPr>
      <w:r w:rsidRPr="000B4474">
        <w:rPr>
          <w:rFonts w:ascii="Times New Roman" w:hAnsi="Times New Roman"/>
          <w:sz w:val="28"/>
          <w:szCs w:val="28"/>
        </w:rPr>
        <w:t xml:space="preserve">Основная цель: </w:t>
      </w:r>
      <w:r w:rsidRPr="000B4474">
        <w:rPr>
          <w:rFonts w:ascii="Times New Roman" w:hAnsi="Times New Roman"/>
          <w:bCs/>
          <w:sz w:val="28"/>
          <w:szCs w:val="28"/>
        </w:rPr>
        <w:t xml:space="preserve">создание условий для  </w:t>
      </w:r>
      <w:r w:rsidRPr="000B4474">
        <w:rPr>
          <w:rFonts w:ascii="Times New Roman" w:hAnsi="Times New Roman"/>
          <w:sz w:val="28"/>
          <w:szCs w:val="28"/>
        </w:rPr>
        <w:t xml:space="preserve">формирования социально-адаптированной, здоровой личности, </w:t>
      </w:r>
      <w:r w:rsidRPr="000B4474">
        <w:rPr>
          <w:rFonts w:ascii="Times New Roman" w:hAnsi="Times New Roman"/>
          <w:bCs/>
          <w:sz w:val="28"/>
          <w:szCs w:val="28"/>
        </w:rPr>
        <w:t xml:space="preserve">обладающей набором компетентностей </w:t>
      </w:r>
      <w:r w:rsidRPr="000B4474">
        <w:rPr>
          <w:rFonts w:ascii="Times New Roman" w:hAnsi="Times New Roman"/>
          <w:sz w:val="28"/>
          <w:szCs w:val="28"/>
        </w:rPr>
        <w:t>и готовой к дальнейшему обучению в школе.</w:t>
      </w:r>
    </w:p>
    <w:p w:rsidR="005929CB" w:rsidRDefault="005929CB" w:rsidP="0048292A">
      <w:pPr>
        <w:pStyle w:val="ListParagraph"/>
        <w:numPr>
          <w:ilvl w:val="0"/>
          <w:numId w:val="31"/>
        </w:numPr>
        <w:spacing w:after="0" w:line="240" w:lineRule="auto"/>
        <w:contextualSpacing/>
        <w:outlineLvl w:val="0"/>
        <w:rPr>
          <w:rFonts w:ascii="Times New Roman" w:hAnsi="Times New Roman"/>
          <w:b/>
          <w:sz w:val="28"/>
          <w:szCs w:val="28"/>
        </w:rPr>
      </w:pPr>
      <w:r w:rsidRPr="005E245C">
        <w:rPr>
          <w:rFonts w:ascii="Times New Roman" w:hAnsi="Times New Roman"/>
          <w:b/>
          <w:sz w:val="28"/>
          <w:szCs w:val="28"/>
        </w:rPr>
        <w:t>Система управления</w:t>
      </w:r>
    </w:p>
    <w:p w:rsidR="005929CB" w:rsidRPr="00D37552" w:rsidRDefault="005929CB" w:rsidP="00D37552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D37552">
        <w:rPr>
          <w:rFonts w:ascii="Times New Roman" w:hAnsi="Times New Roman"/>
          <w:b/>
          <w:sz w:val="28"/>
          <w:szCs w:val="28"/>
        </w:rPr>
        <w:t>Цель</w:t>
      </w:r>
      <w:r w:rsidRPr="00D37552">
        <w:rPr>
          <w:rFonts w:ascii="Times New Roman" w:hAnsi="Times New Roman"/>
          <w:sz w:val="28"/>
          <w:szCs w:val="28"/>
        </w:rPr>
        <w:t>: создание эффективной системы управления, основанной на принципах менеджмента, ориентированной на качество предоставляемых образовательных услуг, позволяющих быть конкурентоспособным адаптированным образовательным учреждением и реализовать стратегическую цель.</w:t>
      </w:r>
    </w:p>
    <w:p w:rsidR="005929CB" w:rsidRDefault="005929CB" w:rsidP="006D73C6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E245C">
        <w:rPr>
          <w:rFonts w:ascii="Times New Roman" w:hAnsi="Times New Roman"/>
          <w:b/>
          <w:sz w:val="28"/>
          <w:szCs w:val="28"/>
        </w:rPr>
        <w:t>Развивающая  система</w:t>
      </w:r>
    </w:p>
    <w:p w:rsidR="005929CB" w:rsidRDefault="005929CB" w:rsidP="00D37552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D37552">
        <w:rPr>
          <w:rFonts w:ascii="Times New Roman" w:hAnsi="Times New Roman"/>
          <w:b/>
          <w:sz w:val="28"/>
          <w:szCs w:val="28"/>
        </w:rPr>
        <w:t>Цель</w:t>
      </w:r>
      <w:r w:rsidRPr="00D37552">
        <w:rPr>
          <w:rFonts w:ascii="Times New Roman" w:hAnsi="Times New Roman"/>
          <w:sz w:val="28"/>
          <w:szCs w:val="28"/>
        </w:rPr>
        <w:t>: Повышение уровня воспитания и обучения  с позиции социальных и личностных результатов детей и качества предоставляемых образовательных услуг.</w:t>
      </w:r>
    </w:p>
    <w:p w:rsidR="005929CB" w:rsidRPr="00D37552" w:rsidRDefault="005929CB" w:rsidP="00D37552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D37552">
        <w:rPr>
          <w:rFonts w:ascii="Times New Roman" w:hAnsi="Times New Roman"/>
          <w:sz w:val="28"/>
          <w:szCs w:val="28"/>
        </w:rPr>
        <w:t>Делится на подсистемы:</w:t>
      </w:r>
      <w:r>
        <w:rPr>
          <w:rFonts w:ascii="Times New Roman" w:hAnsi="Times New Roman"/>
          <w:sz w:val="28"/>
          <w:szCs w:val="28"/>
        </w:rPr>
        <w:t xml:space="preserve"> д</w:t>
      </w:r>
      <w:r w:rsidRPr="00D37552">
        <w:rPr>
          <w:rFonts w:ascii="Times New Roman" w:hAnsi="Times New Roman"/>
          <w:sz w:val="28"/>
          <w:szCs w:val="28"/>
        </w:rPr>
        <w:t>идактическая</w:t>
      </w:r>
      <w:r>
        <w:rPr>
          <w:rFonts w:ascii="Times New Roman" w:hAnsi="Times New Roman"/>
          <w:sz w:val="28"/>
          <w:szCs w:val="28"/>
        </w:rPr>
        <w:t>, к</w:t>
      </w:r>
      <w:r w:rsidRPr="00D37552">
        <w:rPr>
          <w:rFonts w:ascii="Times New Roman" w:hAnsi="Times New Roman"/>
          <w:sz w:val="28"/>
          <w:szCs w:val="28"/>
        </w:rPr>
        <w:t>оррекционная</w:t>
      </w:r>
      <w:r>
        <w:rPr>
          <w:rFonts w:ascii="Times New Roman" w:hAnsi="Times New Roman"/>
          <w:sz w:val="28"/>
          <w:szCs w:val="28"/>
        </w:rPr>
        <w:t>, о</w:t>
      </w:r>
      <w:r w:rsidRPr="00D37552">
        <w:rPr>
          <w:rFonts w:ascii="Times New Roman" w:hAnsi="Times New Roman"/>
          <w:sz w:val="28"/>
          <w:szCs w:val="28"/>
        </w:rPr>
        <w:t>здоровительная</w:t>
      </w:r>
      <w:r>
        <w:rPr>
          <w:rFonts w:ascii="Times New Roman" w:hAnsi="Times New Roman"/>
          <w:sz w:val="28"/>
          <w:szCs w:val="28"/>
        </w:rPr>
        <w:t>, в</w:t>
      </w:r>
      <w:r w:rsidRPr="00D37552">
        <w:rPr>
          <w:rFonts w:ascii="Times New Roman" w:hAnsi="Times New Roman"/>
          <w:sz w:val="28"/>
          <w:szCs w:val="28"/>
        </w:rPr>
        <w:t>оспитательная</w:t>
      </w:r>
      <w:r>
        <w:rPr>
          <w:rFonts w:ascii="Times New Roman" w:hAnsi="Times New Roman"/>
          <w:sz w:val="28"/>
          <w:szCs w:val="28"/>
        </w:rPr>
        <w:t>, о</w:t>
      </w:r>
      <w:r w:rsidRPr="00D37552">
        <w:rPr>
          <w:rFonts w:ascii="Times New Roman" w:hAnsi="Times New Roman"/>
          <w:sz w:val="28"/>
          <w:szCs w:val="28"/>
        </w:rPr>
        <w:t>бразовательная</w:t>
      </w:r>
      <w:r>
        <w:rPr>
          <w:rFonts w:ascii="Times New Roman" w:hAnsi="Times New Roman"/>
          <w:sz w:val="28"/>
          <w:szCs w:val="28"/>
        </w:rPr>
        <w:t>.</w:t>
      </w:r>
    </w:p>
    <w:p w:rsidR="005929CB" w:rsidRDefault="005929CB" w:rsidP="006D73C6">
      <w:pPr>
        <w:pStyle w:val="ListParagraph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7497E">
        <w:rPr>
          <w:rFonts w:ascii="Times New Roman" w:hAnsi="Times New Roman"/>
          <w:b/>
          <w:sz w:val="28"/>
          <w:szCs w:val="28"/>
        </w:rPr>
        <w:t>Система повышения квалификации</w:t>
      </w:r>
    </w:p>
    <w:p w:rsidR="005929CB" w:rsidRPr="00D37552" w:rsidRDefault="005929CB" w:rsidP="00D37552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 w:rsidRPr="00D37552">
        <w:rPr>
          <w:rFonts w:ascii="Times New Roman" w:hAnsi="Times New Roman"/>
          <w:b/>
          <w:sz w:val="28"/>
          <w:szCs w:val="28"/>
        </w:rPr>
        <w:t>Цель:</w:t>
      </w:r>
      <w:r w:rsidRPr="00D37552">
        <w:rPr>
          <w:rFonts w:ascii="Times New Roman" w:hAnsi="Times New Roman"/>
          <w:sz w:val="28"/>
          <w:szCs w:val="28"/>
        </w:rPr>
        <w:t xml:space="preserve"> создание эффективной системы повышения квалификации педагогических кадров, ориентированных на формирование успешной, здоровой, социально адаптированной личности.</w:t>
      </w:r>
    </w:p>
    <w:p w:rsidR="005929CB" w:rsidRDefault="005929CB" w:rsidP="006D73C6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7497E">
        <w:rPr>
          <w:rFonts w:ascii="Times New Roman" w:hAnsi="Times New Roman"/>
          <w:b/>
          <w:sz w:val="28"/>
          <w:szCs w:val="28"/>
        </w:rPr>
        <w:t>Система ресурсного обеспечения</w:t>
      </w:r>
    </w:p>
    <w:p w:rsidR="005929CB" w:rsidRPr="00D37552" w:rsidRDefault="005929CB" w:rsidP="00D37552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D37552">
        <w:rPr>
          <w:rFonts w:ascii="Times New Roman" w:hAnsi="Times New Roman"/>
          <w:b/>
          <w:sz w:val="28"/>
          <w:szCs w:val="28"/>
        </w:rPr>
        <w:t>Цель</w:t>
      </w:r>
      <w:r w:rsidRPr="00D37552">
        <w:rPr>
          <w:rFonts w:ascii="Times New Roman" w:hAnsi="Times New Roman"/>
          <w:sz w:val="28"/>
          <w:szCs w:val="28"/>
        </w:rPr>
        <w:t>: создание эффективной, мобильной ресурсообеспечиващей системы ДОУ, включающей: нормативно правовое и информационно-методическое обеспечение.</w:t>
      </w:r>
    </w:p>
    <w:p w:rsidR="005929CB" w:rsidRDefault="005929CB" w:rsidP="0099615A">
      <w:pPr>
        <w:pStyle w:val="ListParagraph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56A1F">
        <w:rPr>
          <w:rFonts w:ascii="Times New Roman" w:hAnsi="Times New Roman"/>
          <w:b/>
          <w:sz w:val="28"/>
          <w:szCs w:val="28"/>
        </w:rPr>
        <w:t>Система взаимодействия с другими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56A1F">
        <w:rPr>
          <w:rFonts w:ascii="Times New Roman" w:hAnsi="Times New Roman"/>
          <w:b/>
          <w:sz w:val="28"/>
          <w:szCs w:val="28"/>
        </w:rPr>
        <w:t>социальными институтами</w:t>
      </w:r>
    </w:p>
    <w:p w:rsidR="005929CB" w:rsidRPr="00D37552" w:rsidRDefault="005929CB" w:rsidP="00D37552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 w:rsidRPr="00D37552">
        <w:rPr>
          <w:rFonts w:ascii="Times New Roman" w:hAnsi="Times New Roman"/>
          <w:b/>
          <w:sz w:val="28"/>
          <w:szCs w:val="28"/>
        </w:rPr>
        <w:t>Цель</w:t>
      </w:r>
      <w:r w:rsidRPr="00D37552">
        <w:rPr>
          <w:rFonts w:ascii="Times New Roman" w:hAnsi="Times New Roman"/>
          <w:sz w:val="28"/>
          <w:szCs w:val="28"/>
        </w:rPr>
        <w:t xml:space="preserve">: создание эффективной системы взаимодействия ДОУ с другими социальными институтами, содействующими конкурентоспособности и </w:t>
      </w:r>
      <w:bookmarkStart w:id="5" w:name="_Toc427751201"/>
      <w:r w:rsidRPr="00D37552">
        <w:rPr>
          <w:rFonts w:ascii="Times New Roman" w:hAnsi="Times New Roman"/>
          <w:sz w:val="28"/>
          <w:szCs w:val="28"/>
        </w:rPr>
        <w:t>формированию позиций имидживой политики.</w:t>
      </w:r>
    </w:p>
    <w:p w:rsidR="005929CB" w:rsidRDefault="005929CB" w:rsidP="0099615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29CB" w:rsidRDefault="005929CB" w:rsidP="004428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29CB" w:rsidRDefault="005929CB" w:rsidP="004428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29CB" w:rsidRDefault="005929CB" w:rsidP="004428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29CB" w:rsidRDefault="005929CB" w:rsidP="004428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29CB" w:rsidRDefault="005929CB" w:rsidP="004428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29CB" w:rsidRDefault="005929CB" w:rsidP="004428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Планово – прогностический   этап (январь 2017-декабрь 2018 гг.)</w:t>
      </w:r>
    </w:p>
    <w:p w:rsidR="005929CB" w:rsidRPr="00856A1F" w:rsidRDefault="005929CB" w:rsidP="0048292A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56A1F">
        <w:rPr>
          <w:rFonts w:ascii="Times New Roman" w:hAnsi="Times New Roman"/>
          <w:b/>
          <w:sz w:val="28"/>
          <w:szCs w:val="28"/>
        </w:rPr>
        <w:t>Система управления</w:t>
      </w: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Задачи первого этапа:</w:t>
      </w: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1C38A9">
        <w:rPr>
          <w:rFonts w:ascii="Times New Roman" w:hAnsi="Times New Roman"/>
          <w:sz w:val="28"/>
          <w:szCs w:val="28"/>
        </w:rPr>
        <w:t>Создание нормативно-правовой,  базы ДОУ, основанной на законодательных актах РФ.</w:t>
      </w: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2.Создание системы образовательных услуг на основе изучения социального заказа и потребностей родителей.</w:t>
      </w: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1C38A9">
        <w:rPr>
          <w:rFonts w:ascii="Times New Roman" w:hAnsi="Times New Roman"/>
          <w:sz w:val="28"/>
          <w:szCs w:val="28"/>
        </w:rPr>
        <w:t>Разработка «Програм</w:t>
      </w:r>
      <w:r>
        <w:rPr>
          <w:rFonts w:ascii="Times New Roman" w:hAnsi="Times New Roman"/>
          <w:sz w:val="28"/>
          <w:szCs w:val="28"/>
        </w:rPr>
        <w:t>мы развития ДОУ на 2016-2020 гг</w:t>
      </w:r>
      <w:r w:rsidRPr="001C38A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4.Создание эффективной системы управления ДОУ на основе и</w:t>
      </w:r>
      <w:r w:rsidRPr="001C38A9">
        <w:rPr>
          <w:rFonts w:ascii="Times New Roman" w:hAnsi="Times New Roman"/>
          <w:spacing w:val="1"/>
          <w:sz w:val="28"/>
          <w:szCs w:val="28"/>
        </w:rPr>
        <w:t xml:space="preserve">спользования современных  технологий менеджмента и маркетинга. 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5.Создание системы мониторинга в ДОУ</w:t>
      </w:r>
      <w:r>
        <w:rPr>
          <w:rFonts w:ascii="Times New Roman" w:hAnsi="Times New Roman"/>
          <w:sz w:val="28"/>
          <w:szCs w:val="28"/>
        </w:rPr>
        <w:t>.</w:t>
      </w:r>
    </w:p>
    <w:p w:rsidR="005929CB" w:rsidRDefault="005929CB" w:rsidP="0048292A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E245C">
        <w:rPr>
          <w:rFonts w:ascii="Times New Roman" w:hAnsi="Times New Roman"/>
          <w:b/>
          <w:sz w:val="28"/>
          <w:szCs w:val="28"/>
        </w:rPr>
        <w:t>Развивающая  система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56A1F">
        <w:rPr>
          <w:rFonts w:ascii="Times New Roman" w:hAnsi="Times New Roman"/>
          <w:b/>
          <w:sz w:val="28"/>
          <w:szCs w:val="28"/>
        </w:rPr>
        <w:t>Дидактическая</w:t>
      </w:r>
    </w:p>
    <w:p w:rsidR="005929CB" w:rsidRPr="00856A1F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56A1F">
        <w:rPr>
          <w:rFonts w:ascii="Times New Roman" w:hAnsi="Times New Roman"/>
          <w:b/>
          <w:sz w:val="28"/>
          <w:szCs w:val="28"/>
        </w:rPr>
        <w:t>Задачи первого этапа: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 xml:space="preserve">1.Создание эффективной дидактической системы на основе внедрения </w:t>
      </w:r>
      <w:r>
        <w:rPr>
          <w:rFonts w:ascii="Times New Roman" w:hAnsi="Times New Roman"/>
          <w:sz w:val="28"/>
          <w:szCs w:val="28"/>
        </w:rPr>
        <w:t>новых</w:t>
      </w:r>
      <w:r w:rsidRPr="001C38A9">
        <w:rPr>
          <w:rFonts w:ascii="Times New Roman" w:hAnsi="Times New Roman"/>
          <w:sz w:val="28"/>
          <w:szCs w:val="28"/>
        </w:rPr>
        <w:t xml:space="preserve">  технологий обучения детей дошкольного возраста. </w:t>
      </w: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  <w:r w:rsidRPr="001C38A9">
        <w:rPr>
          <w:rFonts w:ascii="Times New Roman" w:hAnsi="Times New Roman"/>
          <w:spacing w:val="1"/>
          <w:sz w:val="28"/>
          <w:szCs w:val="28"/>
        </w:rPr>
        <w:t>2.Повышение образовательного уровня воспитанников</w:t>
      </w:r>
      <w:r>
        <w:rPr>
          <w:rFonts w:ascii="Times New Roman" w:hAnsi="Times New Roman"/>
          <w:spacing w:val="1"/>
          <w:sz w:val="28"/>
          <w:szCs w:val="28"/>
        </w:rPr>
        <w:t>.</w:t>
      </w:r>
      <w:r w:rsidRPr="001C38A9">
        <w:rPr>
          <w:rFonts w:ascii="Times New Roman" w:hAnsi="Times New Roman"/>
          <w:spacing w:val="1"/>
          <w:sz w:val="28"/>
          <w:szCs w:val="28"/>
        </w:rPr>
        <w:t xml:space="preserve"> </w:t>
      </w:r>
    </w:p>
    <w:p w:rsidR="005929CB" w:rsidRDefault="005929CB" w:rsidP="0099615A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3.</w:t>
      </w:r>
      <w:r w:rsidRPr="001C38A9">
        <w:rPr>
          <w:rFonts w:ascii="Times New Roman" w:hAnsi="Times New Roman"/>
          <w:spacing w:val="1"/>
          <w:sz w:val="28"/>
          <w:szCs w:val="28"/>
        </w:rPr>
        <w:t xml:space="preserve">Формирование у детей основ художественной и эстетической культуры </w:t>
      </w:r>
      <w:r w:rsidRPr="001C38A9">
        <w:rPr>
          <w:rFonts w:ascii="Times New Roman" w:hAnsi="Times New Roman"/>
          <w:sz w:val="28"/>
          <w:szCs w:val="28"/>
        </w:rPr>
        <w:t>4.Создание эффективной системы подготовки детей к школе.</w:t>
      </w:r>
    </w:p>
    <w:p w:rsidR="005929CB" w:rsidRDefault="005929CB" w:rsidP="0099615A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</w:p>
    <w:p w:rsidR="005929CB" w:rsidRPr="00D122E1" w:rsidRDefault="005929CB" w:rsidP="0099615A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/>
          <w:b/>
          <w:sz w:val="28"/>
          <w:szCs w:val="28"/>
        </w:rPr>
      </w:pPr>
      <w:r w:rsidRPr="00D122E1">
        <w:rPr>
          <w:rFonts w:ascii="Times New Roman" w:hAnsi="Times New Roman"/>
          <w:b/>
          <w:sz w:val="28"/>
          <w:szCs w:val="28"/>
        </w:rPr>
        <w:t>Коррекционная</w:t>
      </w:r>
    </w:p>
    <w:p w:rsidR="005929CB" w:rsidRDefault="005929CB" w:rsidP="0099615A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Задача первого этапа:</w:t>
      </w: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1C38A9">
        <w:rPr>
          <w:rFonts w:ascii="Times New Roman" w:hAnsi="Times New Roman"/>
          <w:sz w:val="28"/>
          <w:szCs w:val="28"/>
        </w:rPr>
        <w:t>Создание у детей потребности в общении через систему формирования элементарных коммуникативных умений.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1C38A9">
        <w:rPr>
          <w:rFonts w:ascii="Times New Roman" w:hAnsi="Times New Roman"/>
          <w:sz w:val="28"/>
          <w:szCs w:val="28"/>
        </w:rPr>
        <w:t>Формирование у детей   интереса к окружающей действительности и стимулирование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38A9">
        <w:rPr>
          <w:rFonts w:ascii="Times New Roman" w:hAnsi="Times New Roman"/>
          <w:sz w:val="28"/>
          <w:szCs w:val="28"/>
        </w:rPr>
        <w:t>познавательной активности через поисковую деятельность.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Оздоровительная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Задачи первого этапа:</w:t>
      </w: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1.Создание  нормативно-правовой основы оздоровительной системы ДОУ</w:t>
      </w:r>
      <w:r>
        <w:rPr>
          <w:rFonts w:ascii="Times New Roman" w:hAnsi="Times New Roman"/>
          <w:sz w:val="28"/>
          <w:szCs w:val="28"/>
        </w:rPr>
        <w:t>.</w:t>
      </w:r>
      <w:r w:rsidRPr="001C38A9">
        <w:rPr>
          <w:rFonts w:ascii="Times New Roman" w:hAnsi="Times New Roman"/>
          <w:sz w:val="28"/>
          <w:szCs w:val="28"/>
        </w:rPr>
        <w:t xml:space="preserve"> </w:t>
      </w:r>
      <w:r w:rsidRPr="001C38A9">
        <w:rPr>
          <w:rFonts w:ascii="Times New Roman" w:hAnsi="Times New Roman"/>
          <w:spacing w:val="1"/>
          <w:sz w:val="28"/>
          <w:szCs w:val="28"/>
        </w:rPr>
        <w:t>2.Создание эффективной системы мониторинга по отслеживанию состояния здоровья и физическому совершенствованию детей на основе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38A9">
        <w:rPr>
          <w:rFonts w:ascii="Times New Roman" w:hAnsi="Times New Roman"/>
          <w:spacing w:val="1"/>
          <w:sz w:val="28"/>
          <w:szCs w:val="28"/>
        </w:rPr>
        <w:t xml:space="preserve">внедрения новых диагностических методик. </w:t>
      </w: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3.Формирование осознанного отношения к укреплению своего здоровья у детей через:</w:t>
      </w: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-формирование приоритетов ЗОЖ;</w:t>
      </w:r>
    </w:p>
    <w:p w:rsidR="005929CB" w:rsidRPr="001C38A9" w:rsidRDefault="005929CB" w:rsidP="0099615A">
      <w:pPr>
        <w:tabs>
          <w:tab w:val="left" w:pos="5220"/>
        </w:tabs>
        <w:spacing w:after="0" w:line="240" w:lineRule="auto"/>
        <w:ind w:left="-29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-формирование навыков правильной осанки;</w:t>
      </w:r>
    </w:p>
    <w:p w:rsidR="005929CB" w:rsidRPr="001C38A9" w:rsidRDefault="005929CB" w:rsidP="0099615A">
      <w:pPr>
        <w:tabs>
          <w:tab w:val="left" w:pos="52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-укрепление мышечного корсета;</w:t>
      </w:r>
    </w:p>
    <w:p w:rsidR="005929CB" w:rsidRPr="001C38A9" w:rsidRDefault="005929CB" w:rsidP="0099615A">
      <w:pPr>
        <w:tabs>
          <w:tab w:val="left" w:pos="52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-развитие координации движений.</w:t>
      </w:r>
    </w:p>
    <w:p w:rsidR="005929CB" w:rsidRPr="00D122E1" w:rsidRDefault="005929CB" w:rsidP="0099615A">
      <w:pPr>
        <w:tabs>
          <w:tab w:val="left" w:pos="52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1C38A9">
        <w:rPr>
          <w:rFonts w:ascii="Times New Roman" w:hAnsi="Times New Roman"/>
          <w:sz w:val="28"/>
          <w:szCs w:val="28"/>
        </w:rPr>
        <w:t>Формирование потребности в ежедневной активной двигательной деятельности детей через закрепление положительных эмоций в процессе занятий физкультурой.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Воспитательная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Задачи первого этапа:</w:t>
      </w: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1C38A9">
        <w:rPr>
          <w:rFonts w:ascii="Times New Roman" w:hAnsi="Times New Roman"/>
          <w:sz w:val="28"/>
          <w:szCs w:val="28"/>
        </w:rPr>
        <w:t xml:space="preserve">Создание эффективной воспитательной системы на основе внедрения «Я» - педагогики. </w:t>
      </w:r>
    </w:p>
    <w:p w:rsidR="005929CB" w:rsidRPr="001C38A9" w:rsidRDefault="005929CB" w:rsidP="0099615A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1C38A9">
        <w:rPr>
          <w:rFonts w:ascii="Times New Roman" w:hAnsi="Times New Roman"/>
          <w:sz w:val="28"/>
          <w:szCs w:val="28"/>
        </w:rPr>
        <w:t>Формирование у детей основ  нравственной культуры и гражданственности через внедрение нравственно-патриотического цикла.</w:t>
      </w:r>
    </w:p>
    <w:p w:rsidR="005929CB" w:rsidRPr="001C38A9" w:rsidRDefault="005929CB" w:rsidP="0099615A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/>
          <w:spacing w:val="1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pacing w:val="1"/>
          <w:sz w:val="28"/>
          <w:szCs w:val="28"/>
        </w:rPr>
        <w:t>.</w:t>
      </w:r>
      <w:r w:rsidRPr="001C38A9">
        <w:rPr>
          <w:rFonts w:ascii="Times New Roman" w:hAnsi="Times New Roman"/>
          <w:spacing w:val="1"/>
          <w:sz w:val="28"/>
          <w:szCs w:val="28"/>
        </w:rPr>
        <w:t>Формирование социально-адаптированной личности ребенка на основе развития  коммуникативных и личностных качеств.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Образовательная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Задачи первого этапа:</w:t>
      </w: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1C38A9">
        <w:rPr>
          <w:rFonts w:ascii="Times New Roman" w:hAnsi="Times New Roman"/>
          <w:sz w:val="28"/>
          <w:szCs w:val="28"/>
        </w:rPr>
        <w:t>Создание эффективной системы  образования и воспитания</w:t>
      </w:r>
      <w:r>
        <w:rPr>
          <w:rFonts w:ascii="Times New Roman" w:hAnsi="Times New Roman"/>
          <w:sz w:val="28"/>
          <w:szCs w:val="28"/>
        </w:rPr>
        <w:t xml:space="preserve"> на</w:t>
      </w:r>
      <w:r w:rsidRPr="001C38A9">
        <w:rPr>
          <w:rFonts w:ascii="Times New Roman" w:hAnsi="Times New Roman"/>
          <w:sz w:val="28"/>
          <w:szCs w:val="28"/>
        </w:rPr>
        <w:t xml:space="preserve"> основе внедрения </w:t>
      </w:r>
      <w:r>
        <w:rPr>
          <w:rFonts w:ascii="Times New Roman" w:hAnsi="Times New Roman"/>
          <w:sz w:val="28"/>
          <w:szCs w:val="28"/>
        </w:rPr>
        <w:t>новых</w:t>
      </w:r>
      <w:r w:rsidRPr="001C38A9">
        <w:rPr>
          <w:rFonts w:ascii="Times New Roman" w:hAnsi="Times New Roman"/>
          <w:sz w:val="28"/>
          <w:szCs w:val="28"/>
        </w:rPr>
        <w:t xml:space="preserve"> технологий обучения</w:t>
      </w:r>
      <w:r>
        <w:rPr>
          <w:rFonts w:ascii="Times New Roman" w:hAnsi="Times New Roman"/>
          <w:sz w:val="28"/>
          <w:szCs w:val="28"/>
        </w:rPr>
        <w:t>.</w:t>
      </w:r>
      <w:r w:rsidRPr="001C38A9">
        <w:rPr>
          <w:rFonts w:ascii="Times New Roman" w:hAnsi="Times New Roman"/>
          <w:sz w:val="28"/>
          <w:szCs w:val="28"/>
        </w:rPr>
        <w:t xml:space="preserve">  </w:t>
      </w:r>
    </w:p>
    <w:p w:rsidR="005929CB" w:rsidRPr="001C38A9" w:rsidRDefault="005929CB" w:rsidP="0099615A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/>
          <w:spacing w:val="1"/>
          <w:sz w:val="28"/>
          <w:szCs w:val="28"/>
        </w:rPr>
      </w:pPr>
      <w:r w:rsidRPr="001C38A9">
        <w:rPr>
          <w:rFonts w:ascii="Times New Roman" w:hAnsi="Times New Roman"/>
          <w:spacing w:val="1"/>
          <w:sz w:val="28"/>
          <w:szCs w:val="28"/>
        </w:rPr>
        <w:t>2.Создание эффективной системы мониторинга на основе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C38A9">
        <w:rPr>
          <w:rFonts w:ascii="Times New Roman" w:hAnsi="Times New Roman"/>
          <w:spacing w:val="1"/>
          <w:sz w:val="28"/>
          <w:szCs w:val="28"/>
        </w:rPr>
        <w:t xml:space="preserve">внедрения новых диагностических методик. 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1C38A9">
        <w:rPr>
          <w:rFonts w:ascii="Times New Roman" w:hAnsi="Times New Roman"/>
          <w:sz w:val="28"/>
          <w:szCs w:val="28"/>
        </w:rPr>
        <w:t>Формирование  у детей интереса к  обучению через создание  системы разноуровневых заданий и работу с детьми, имеющими повышенные образовательные потребности</w:t>
      </w:r>
      <w:r>
        <w:rPr>
          <w:rFonts w:ascii="Times New Roman" w:hAnsi="Times New Roman"/>
          <w:sz w:val="28"/>
          <w:szCs w:val="28"/>
        </w:rPr>
        <w:t>.</w:t>
      </w:r>
    </w:p>
    <w:p w:rsidR="005929CB" w:rsidRDefault="005929CB" w:rsidP="0048292A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122E1">
        <w:rPr>
          <w:rFonts w:ascii="Times New Roman" w:hAnsi="Times New Roman"/>
          <w:b/>
          <w:sz w:val="28"/>
          <w:szCs w:val="28"/>
        </w:rPr>
        <w:t>Система повышения квалификации</w:t>
      </w:r>
    </w:p>
    <w:p w:rsidR="005929CB" w:rsidRPr="007265A9" w:rsidRDefault="005929CB" w:rsidP="007265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265A9">
        <w:rPr>
          <w:rFonts w:ascii="Times New Roman" w:hAnsi="Times New Roman"/>
          <w:b/>
          <w:sz w:val="28"/>
          <w:szCs w:val="28"/>
        </w:rPr>
        <w:t>Задачи первого этапа: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22E1">
        <w:rPr>
          <w:rFonts w:ascii="Times New Roman" w:hAnsi="Times New Roman"/>
          <w:sz w:val="28"/>
          <w:szCs w:val="28"/>
        </w:rPr>
        <w:t xml:space="preserve">1.Создание эффективной системы  повышения квалификации кадров в ДОУ  на  нормативно-правовой основе.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  <w:r w:rsidRPr="00D122E1">
        <w:rPr>
          <w:rFonts w:ascii="Times New Roman" w:hAnsi="Times New Roman"/>
          <w:sz w:val="28"/>
          <w:szCs w:val="28"/>
        </w:rPr>
        <w:t>2.</w:t>
      </w:r>
      <w:r w:rsidRPr="00D122E1">
        <w:rPr>
          <w:rFonts w:ascii="Times New Roman" w:hAnsi="Times New Roman"/>
          <w:spacing w:val="1"/>
          <w:sz w:val="28"/>
          <w:szCs w:val="28"/>
        </w:rPr>
        <w:t>Повышение квалификации сотрудников путем внедрения   новых форм аттестации.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3.</w:t>
      </w:r>
      <w:r w:rsidRPr="00D122E1">
        <w:rPr>
          <w:rFonts w:ascii="Times New Roman" w:hAnsi="Times New Roman"/>
          <w:spacing w:val="1"/>
          <w:sz w:val="28"/>
          <w:szCs w:val="28"/>
        </w:rPr>
        <w:t>Повышение уровня квалификации кадров  через прохождение квалификационных курсов.</w:t>
      </w:r>
    </w:p>
    <w:p w:rsidR="005929CB" w:rsidRDefault="005929CB" w:rsidP="0048292A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122E1">
        <w:rPr>
          <w:rFonts w:ascii="Times New Roman" w:hAnsi="Times New Roman"/>
          <w:b/>
          <w:sz w:val="28"/>
          <w:szCs w:val="28"/>
        </w:rPr>
        <w:t>Система ресурсного обеспечения</w:t>
      </w:r>
    </w:p>
    <w:p w:rsidR="005929CB" w:rsidRPr="007265A9" w:rsidRDefault="005929CB" w:rsidP="007265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265A9">
        <w:rPr>
          <w:rFonts w:ascii="Times New Roman" w:hAnsi="Times New Roman"/>
          <w:b/>
          <w:sz w:val="28"/>
          <w:szCs w:val="28"/>
        </w:rPr>
        <w:t>Задачи первого этапа:</w:t>
      </w:r>
    </w:p>
    <w:p w:rsidR="005929CB" w:rsidRPr="001B5F4B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5F4B">
        <w:rPr>
          <w:rFonts w:ascii="Times New Roman" w:hAnsi="Times New Roman"/>
          <w:sz w:val="28"/>
          <w:szCs w:val="28"/>
        </w:rPr>
        <w:t>1</w:t>
      </w:r>
      <w:r w:rsidRPr="001B5F4B">
        <w:rPr>
          <w:rFonts w:ascii="Times New Roman" w:hAnsi="Times New Roman"/>
          <w:b/>
          <w:sz w:val="28"/>
          <w:szCs w:val="28"/>
        </w:rPr>
        <w:t>.</w:t>
      </w:r>
      <w:r w:rsidRPr="001B5F4B">
        <w:rPr>
          <w:rFonts w:ascii="Times New Roman" w:hAnsi="Times New Roman"/>
          <w:sz w:val="28"/>
          <w:szCs w:val="28"/>
        </w:rPr>
        <w:t>Создание  нормативно-правовой основы оказания платных услуг.</w:t>
      </w:r>
    </w:p>
    <w:p w:rsidR="005929CB" w:rsidRPr="001C38A9" w:rsidRDefault="005929CB" w:rsidP="0099615A">
      <w:pPr>
        <w:pStyle w:val="ListBullet"/>
        <w:numPr>
          <w:ilvl w:val="0"/>
          <w:numId w:val="0"/>
        </w:numPr>
        <w:ind w:left="360" w:hanging="360"/>
        <w:rPr>
          <w:sz w:val="28"/>
          <w:szCs w:val="28"/>
        </w:rPr>
      </w:pPr>
      <w:r w:rsidRPr="001C38A9">
        <w:rPr>
          <w:sz w:val="28"/>
          <w:szCs w:val="28"/>
        </w:rPr>
        <w:t>2.Улучшение материально-технической базы ДОУ через расширение спектра платных услуг.</w:t>
      </w:r>
    </w:p>
    <w:p w:rsidR="005929CB" w:rsidRPr="001B5F4B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5F4B">
        <w:rPr>
          <w:rFonts w:ascii="Times New Roman" w:hAnsi="Times New Roman"/>
          <w:sz w:val="28"/>
          <w:szCs w:val="28"/>
        </w:rPr>
        <w:t>3.Создание системы мультимедийного обучения на основе применения информационных технологий.</w:t>
      </w:r>
    </w:p>
    <w:p w:rsidR="005929CB" w:rsidRDefault="005929CB" w:rsidP="0048292A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B5F4B">
        <w:rPr>
          <w:rFonts w:ascii="Times New Roman" w:hAnsi="Times New Roman"/>
          <w:b/>
          <w:sz w:val="28"/>
          <w:szCs w:val="28"/>
        </w:rPr>
        <w:t>Система взаимодействия с другими социальными институтами</w:t>
      </w:r>
    </w:p>
    <w:p w:rsidR="005929CB" w:rsidRPr="007265A9" w:rsidRDefault="005929CB" w:rsidP="007265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265A9">
        <w:rPr>
          <w:rFonts w:ascii="Times New Roman" w:hAnsi="Times New Roman"/>
          <w:b/>
          <w:sz w:val="28"/>
          <w:szCs w:val="28"/>
        </w:rPr>
        <w:t>Задачи первого этапа:</w:t>
      </w:r>
    </w:p>
    <w:p w:rsidR="005929CB" w:rsidRPr="001B5F4B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5F4B">
        <w:rPr>
          <w:rFonts w:ascii="Times New Roman" w:hAnsi="Times New Roman"/>
          <w:sz w:val="28"/>
          <w:szCs w:val="28"/>
        </w:rPr>
        <w:t>1.Создание эффективной системы взаимодействия ДОУ  с различными социальными институтами через установление нормативно</w:t>
      </w:r>
      <w:r>
        <w:rPr>
          <w:rFonts w:ascii="Times New Roman" w:hAnsi="Times New Roman"/>
          <w:sz w:val="28"/>
          <w:szCs w:val="28"/>
        </w:rPr>
        <w:t>-</w:t>
      </w:r>
      <w:r w:rsidRPr="001B5F4B">
        <w:rPr>
          <w:rFonts w:ascii="Times New Roman" w:hAnsi="Times New Roman"/>
          <w:sz w:val="28"/>
          <w:szCs w:val="28"/>
        </w:rPr>
        <w:t>правовых  и маркетинговых связей.</w:t>
      </w:r>
    </w:p>
    <w:p w:rsidR="005929CB" w:rsidRPr="001B5F4B" w:rsidRDefault="005929CB" w:rsidP="0099615A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  <w:r w:rsidRPr="001B5F4B">
        <w:rPr>
          <w:rFonts w:ascii="Times New Roman" w:hAnsi="Times New Roman"/>
          <w:spacing w:val="1"/>
          <w:sz w:val="28"/>
          <w:szCs w:val="28"/>
        </w:rPr>
        <w:t>2.Определение и систематизация содержательных связей с учреждениями муниципалитета</w:t>
      </w:r>
      <w:r>
        <w:rPr>
          <w:rFonts w:ascii="Times New Roman" w:hAnsi="Times New Roman"/>
          <w:spacing w:val="1"/>
          <w:sz w:val="28"/>
          <w:szCs w:val="28"/>
        </w:rPr>
        <w:t>.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  <w:r w:rsidRPr="001B5F4B">
        <w:rPr>
          <w:rFonts w:ascii="Times New Roman" w:hAnsi="Times New Roman"/>
          <w:spacing w:val="1"/>
          <w:sz w:val="28"/>
          <w:szCs w:val="28"/>
        </w:rPr>
        <w:t xml:space="preserve">3.Создание системы взаимодействия трех участников педагогического процесса (ребенок, семья, ДОУ) через внедрение новых  форм взаимодействия с семьей.  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5F4B">
        <w:rPr>
          <w:rFonts w:ascii="Times New Roman" w:hAnsi="Times New Roman"/>
          <w:spacing w:val="1"/>
          <w:sz w:val="28"/>
          <w:szCs w:val="28"/>
        </w:rPr>
        <w:t xml:space="preserve">4.Совершенствование </w:t>
      </w:r>
      <w:r w:rsidRPr="001B5F4B">
        <w:rPr>
          <w:rFonts w:ascii="Times New Roman" w:hAnsi="Times New Roman"/>
          <w:sz w:val="28"/>
          <w:szCs w:val="28"/>
        </w:rPr>
        <w:t xml:space="preserve"> механизма организации образовательных услуг для детей раннего возраста, не посещающих ДОУ.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929CB" w:rsidRDefault="005929CB" w:rsidP="007265A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Практический, основной этап (январь 2018- декабрь 2019гг.)</w:t>
      </w:r>
    </w:p>
    <w:p w:rsidR="005929CB" w:rsidRPr="00442818" w:rsidRDefault="005929CB" w:rsidP="0048292A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42818">
        <w:rPr>
          <w:rFonts w:ascii="Times New Roman" w:hAnsi="Times New Roman"/>
          <w:b/>
          <w:sz w:val="28"/>
          <w:szCs w:val="28"/>
        </w:rPr>
        <w:t>Система управления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 xml:space="preserve">Задачи </w:t>
      </w:r>
      <w:r>
        <w:rPr>
          <w:rFonts w:ascii="Times New Roman" w:hAnsi="Times New Roman"/>
          <w:b/>
          <w:sz w:val="28"/>
          <w:szCs w:val="28"/>
        </w:rPr>
        <w:t>второго</w:t>
      </w:r>
      <w:r w:rsidRPr="001C38A9">
        <w:rPr>
          <w:rFonts w:ascii="Times New Roman" w:hAnsi="Times New Roman"/>
          <w:b/>
          <w:sz w:val="28"/>
          <w:szCs w:val="28"/>
        </w:rPr>
        <w:t xml:space="preserve"> этапа:</w:t>
      </w:r>
    </w:p>
    <w:p w:rsidR="005929CB" w:rsidRPr="001C38A9" w:rsidRDefault="005929CB" w:rsidP="0099615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1.Аппробация и внедрение механизмов оказания образовательных услуг с учетом социального заказа.</w:t>
      </w:r>
    </w:p>
    <w:p w:rsidR="005929CB" w:rsidRPr="001C38A9" w:rsidRDefault="005929CB" w:rsidP="0099615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2.</w:t>
      </w:r>
      <w:r w:rsidRPr="001C38A9">
        <w:rPr>
          <w:rFonts w:ascii="Times New Roman" w:hAnsi="Times New Roman"/>
          <w:spacing w:val="1"/>
          <w:sz w:val="28"/>
          <w:szCs w:val="28"/>
        </w:rPr>
        <w:t>Сопровождение системы управления и контроля ДОУ мультимедийными программами, тестами и технологиями.</w:t>
      </w: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1C38A9">
        <w:rPr>
          <w:rFonts w:ascii="Times New Roman" w:hAnsi="Times New Roman"/>
          <w:sz w:val="28"/>
          <w:szCs w:val="28"/>
        </w:rPr>
        <w:t>Отработка эффективности механизмов системы мониторинга в ДОУ.</w:t>
      </w:r>
    </w:p>
    <w:p w:rsidR="005929CB" w:rsidRPr="00442818" w:rsidRDefault="005929CB" w:rsidP="0048292A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42818">
        <w:rPr>
          <w:rFonts w:ascii="Times New Roman" w:hAnsi="Times New Roman"/>
          <w:b/>
          <w:sz w:val="28"/>
          <w:szCs w:val="28"/>
        </w:rPr>
        <w:t>Развивающая  система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56A1F">
        <w:rPr>
          <w:rFonts w:ascii="Times New Roman" w:hAnsi="Times New Roman"/>
          <w:b/>
          <w:sz w:val="28"/>
          <w:szCs w:val="28"/>
        </w:rPr>
        <w:t>Дидактическая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56A1F">
        <w:rPr>
          <w:rFonts w:ascii="Times New Roman" w:hAnsi="Times New Roman"/>
          <w:b/>
          <w:sz w:val="28"/>
          <w:szCs w:val="28"/>
        </w:rPr>
        <w:t xml:space="preserve">Задачи </w:t>
      </w:r>
      <w:r>
        <w:rPr>
          <w:rFonts w:ascii="Times New Roman" w:hAnsi="Times New Roman"/>
          <w:b/>
          <w:sz w:val="28"/>
          <w:szCs w:val="28"/>
        </w:rPr>
        <w:t>второго</w:t>
      </w:r>
      <w:r w:rsidRPr="00856A1F">
        <w:rPr>
          <w:rFonts w:ascii="Times New Roman" w:hAnsi="Times New Roman"/>
          <w:b/>
          <w:sz w:val="28"/>
          <w:szCs w:val="28"/>
        </w:rPr>
        <w:t xml:space="preserve"> этапа:</w:t>
      </w:r>
    </w:p>
    <w:p w:rsidR="005929CB" w:rsidRPr="001C38A9" w:rsidRDefault="005929CB" w:rsidP="0099615A">
      <w:pPr>
        <w:spacing w:after="0" w:line="240" w:lineRule="auto"/>
        <w:rPr>
          <w:rFonts w:ascii="Times New Roman" w:hAnsi="Times New Roman"/>
          <w:spacing w:val="1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 xml:space="preserve">1.Обеспечение эффективности дидактической системы на основе использования современных компьютерных </w:t>
      </w:r>
      <w:r w:rsidRPr="001C38A9">
        <w:rPr>
          <w:rFonts w:ascii="Times New Roman" w:hAnsi="Times New Roman"/>
          <w:spacing w:val="1"/>
          <w:sz w:val="28"/>
          <w:szCs w:val="28"/>
        </w:rPr>
        <w:t>технологий.</w:t>
      </w:r>
    </w:p>
    <w:p w:rsidR="005929CB" w:rsidRPr="001C38A9" w:rsidRDefault="005929CB" w:rsidP="0099615A">
      <w:pPr>
        <w:shd w:val="clear" w:color="auto" w:fill="FFFFFF"/>
        <w:spacing w:after="0" w:line="240" w:lineRule="auto"/>
        <w:ind w:right="29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 xml:space="preserve">2.Разработка и апробация программы работы с одаренными детьми. </w:t>
      </w:r>
    </w:p>
    <w:p w:rsidR="005929CB" w:rsidRPr="001C38A9" w:rsidRDefault="005929CB" w:rsidP="0099615A">
      <w:pPr>
        <w:shd w:val="clear" w:color="auto" w:fill="FFFFFF"/>
        <w:spacing w:after="0" w:line="240" w:lineRule="auto"/>
        <w:ind w:right="29"/>
        <w:rPr>
          <w:rFonts w:ascii="Times New Roman" w:hAnsi="Times New Roman"/>
          <w:spacing w:val="1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3. Повышение % участия детей ДОО в конкурсах различного уровня.</w:t>
      </w:r>
    </w:p>
    <w:p w:rsidR="005929CB" w:rsidRPr="001C38A9" w:rsidRDefault="005929CB" w:rsidP="0099615A">
      <w:pPr>
        <w:spacing w:after="0" w:line="240" w:lineRule="auto"/>
        <w:ind w:right="10"/>
        <w:rPr>
          <w:rFonts w:ascii="Times New Roman" w:hAnsi="Times New Roman"/>
          <w:spacing w:val="1"/>
          <w:sz w:val="28"/>
          <w:szCs w:val="28"/>
        </w:rPr>
      </w:pPr>
      <w:r w:rsidRPr="001C38A9">
        <w:rPr>
          <w:rFonts w:ascii="Times New Roman" w:hAnsi="Times New Roman"/>
          <w:spacing w:val="1"/>
          <w:sz w:val="28"/>
          <w:szCs w:val="28"/>
        </w:rPr>
        <w:t xml:space="preserve">4. Обеспечение качественной подготовки детей к школе средствами современных технологий. 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spacing w:val="1"/>
          <w:sz w:val="28"/>
          <w:szCs w:val="28"/>
        </w:rPr>
        <w:t>5.</w:t>
      </w:r>
      <w:r w:rsidRPr="001C38A9">
        <w:rPr>
          <w:rFonts w:ascii="Times New Roman" w:hAnsi="Times New Roman"/>
          <w:sz w:val="28"/>
          <w:szCs w:val="28"/>
        </w:rPr>
        <w:t>Отработка эффективности механизмов системы мониторинга образовательной и воспитательной деятельности   в ДОУ.</w:t>
      </w:r>
    </w:p>
    <w:p w:rsidR="005929CB" w:rsidRPr="00856A1F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929CB" w:rsidRPr="00D122E1" w:rsidRDefault="005929CB" w:rsidP="0099615A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/>
          <w:b/>
          <w:sz w:val="28"/>
          <w:szCs w:val="28"/>
        </w:rPr>
      </w:pPr>
      <w:r w:rsidRPr="00D122E1">
        <w:rPr>
          <w:rFonts w:ascii="Times New Roman" w:hAnsi="Times New Roman"/>
          <w:b/>
          <w:sz w:val="28"/>
          <w:szCs w:val="28"/>
        </w:rPr>
        <w:t>Коррекционная</w:t>
      </w:r>
    </w:p>
    <w:p w:rsidR="005929CB" w:rsidRDefault="005929CB" w:rsidP="0099615A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 xml:space="preserve">Задача </w:t>
      </w:r>
      <w:r>
        <w:rPr>
          <w:rFonts w:ascii="Times New Roman" w:hAnsi="Times New Roman"/>
          <w:b/>
          <w:sz w:val="28"/>
          <w:szCs w:val="28"/>
        </w:rPr>
        <w:t>второго</w:t>
      </w:r>
      <w:r w:rsidRPr="001C38A9">
        <w:rPr>
          <w:rFonts w:ascii="Times New Roman" w:hAnsi="Times New Roman"/>
          <w:b/>
          <w:sz w:val="28"/>
          <w:szCs w:val="28"/>
        </w:rPr>
        <w:t xml:space="preserve"> этапа:</w:t>
      </w:r>
    </w:p>
    <w:p w:rsidR="005929CB" w:rsidRPr="001C38A9" w:rsidRDefault="005929CB" w:rsidP="0099615A">
      <w:pPr>
        <w:shd w:val="clear" w:color="auto" w:fill="FFFFFF"/>
        <w:spacing w:after="0" w:line="240" w:lineRule="auto"/>
        <w:ind w:right="29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 xml:space="preserve">1.Формирование у детей практических навыков усвоения практических и грамматических средств языка и </w:t>
      </w:r>
      <w:r>
        <w:rPr>
          <w:rFonts w:ascii="Times New Roman" w:hAnsi="Times New Roman"/>
          <w:sz w:val="28"/>
          <w:szCs w:val="28"/>
        </w:rPr>
        <w:t xml:space="preserve">развитие связной речи в рамках </w:t>
      </w:r>
      <w:r w:rsidRPr="001C38A9">
        <w:rPr>
          <w:rFonts w:ascii="Times New Roman" w:hAnsi="Times New Roman"/>
          <w:sz w:val="28"/>
          <w:szCs w:val="28"/>
        </w:rPr>
        <w:t xml:space="preserve">взаимодействия учитель-логопед-воспитатель. </w:t>
      </w:r>
    </w:p>
    <w:p w:rsidR="005929CB" w:rsidRPr="001C38A9" w:rsidRDefault="005929CB" w:rsidP="0099615A">
      <w:pPr>
        <w:shd w:val="clear" w:color="auto" w:fill="FFFFFF"/>
        <w:spacing w:after="0" w:line="240" w:lineRule="auto"/>
        <w:ind w:right="29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2.Разработка мониторинга коррекции  познавательной деятельности детей на основе  включения детей, имеющих проблемы в освоении ООП в поисковую деятельность.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Оздоровительная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второго</w:t>
      </w:r>
      <w:r w:rsidRPr="001C38A9">
        <w:rPr>
          <w:rFonts w:ascii="Times New Roman" w:hAnsi="Times New Roman"/>
          <w:b/>
          <w:sz w:val="28"/>
          <w:szCs w:val="28"/>
        </w:rPr>
        <w:t xml:space="preserve"> этапа:</w:t>
      </w:r>
    </w:p>
    <w:p w:rsidR="005929CB" w:rsidRPr="001C38A9" w:rsidRDefault="005929CB" w:rsidP="0099615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1.Разработка и апробация  дополнительных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38A9">
        <w:rPr>
          <w:rFonts w:ascii="Times New Roman" w:hAnsi="Times New Roman"/>
          <w:sz w:val="28"/>
          <w:szCs w:val="28"/>
        </w:rPr>
        <w:t xml:space="preserve">образовательных программ по оздоровлению детей. </w:t>
      </w:r>
    </w:p>
    <w:p w:rsidR="005929CB" w:rsidRPr="001C38A9" w:rsidRDefault="005929CB" w:rsidP="0099615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2.Создание разноуровневых и индивидуальных программ по физическому воспитанию детей.</w:t>
      </w:r>
    </w:p>
    <w:p w:rsidR="005929CB" w:rsidRPr="001C38A9" w:rsidRDefault="005929CB" w:rsidP="0099615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3. Реализация в полном объеме программы «Юный лыжник»</w:t>
      </w:r>
      <w:r>
        <w:rPr>
          <w:rFonts w:ascii="Times New Roman" w:hAnsi="Times New Roman"/>
          <w:sz w:val="28"/>
          <w:szCs w:val="28"/>
        </w:rPr>
        <w:t>.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Воспитательная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 xml:space="preserve">Задачи </w:t>
      </w:r>
      <w:r>
        <w:rPr>
          <w:rFonts w:ascii="Times New Roman" w:hAnsi="Times New Roman"/>
          <w:b/>
          <w:sz w:val="28"/>
          <w:szCs w:val="28"/>
        </w:rPr>
        <w:t>второго</w:t>
      </w:r>
      <w:r w:rsidRPr="001C38A9">
        <w:rPr>
          <w:rFonts w:ascii="Times New Roman" w:hAnsi="Times New Roman"/>
          <w:b/>
          <w:sz w:val="28"/>
          <w:szCs w:val="28"/>
        </w:rPr>
        <w:t xml:space="preserve"> этапа:</w:t>
      </w:r>
    </w:p>
    <w:p w:rsidR="005929CB" w:rsidRPr="001C38A9" w:rsidRDefault="005929CB" w:rsidP="0099615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1. Формирование у детей  «Я самостей»</w:t>
      </w:r>
      <w:r>
        <w:rPr>
          <w:rFonts w:ascii="Times New Roman" w:hAnsi="Times New Roman"/>
          <w:spacing w:val="1"/>
          <w:sz w:val="28"/>
          <w:szCs w:val="28"/>
        </w:rPr>
        <w:t xml:space="preserve"> на основе развития </w:t>
      </w:r>
      <w:r w:rsidRPr="001C38A9">
        <w:rPr>
          <w:rFonts w:ascii="Times New Roman" w:hAnsi="Times New Roman"/>
          <w:spacing w:val="1"/>
          <w:sz w:val="28"/>
          <w:szCs w:val="28"/>
        </w:rPr>
        <w:t>коммуникативных и личностных качеств.</w:t>
      </w:r>
    </w:p>
    <w:p w:rsidR="005929CB" w:rsidRPr="001C38A9" w:rsidRDefault="005929CB" w:rsidP="0099615A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/>
          <w:spacing w:val="1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2.</w:t>
      </w:r>
      <w:r w:rsidRPr="001C38A9">
        <w:rPr>
          <w:rFonts w:ascii="Times New Roman" w:hAnsi="Times New Roman"/>
          <w:spacing w:val="1"/>
          <w:sz w:val="28"/>
          <w:szCs w:val="28"/>
        </w:rPr>
        <w:t>Формирование положительного психоэмоционального состояния детей через систему взаимодействия дети–родители-педагоги.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Образовательная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 xml:space="preserve">Задачи </w:t>
      </w:r>
      <w:r>
        <w:rPr>
          <w:rFonts w:ascii="Times New Roman" w:hAnsi="Times New Roman"/>
          <w:b/>
          <w:sz w:val="28"/>
          <w:szCs w:val="28"/>
        </w:rPr>
        <w:t>второго</w:t>
      </w:r>
      <w:r w:rsidRPr="001C38A9">
        <w:rPr>
          <w:rFonts w:ascii="Times New Roman" w:hAnsi="Times New Roman"/>
          <w:b/>
          <w:sz w:val="28"/>
          <w:szCs w:val="28"/>
        </w:rPr>
        <w:t xml:space="preserve"> этапа:</w:t>
      </w:r>
    </w:p>
    <w:p w:rsidR="005929CB" w:rsidRPr="001C38A9" w:rsidRDefault="005929CB" w:rsidP="0099615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1.Формирование навыков научно</w:t>
      </w:r>
      <w:r w:rsidRPr="001C38A9">
        <w:rPr>
          <w:rFonts w:ascii="Times New Roman" w:hAnsi="Times New Roman"/>
          <w:sz w:val="28"/>
          <w:szCs w:val="28"/>
        </w:rPr>
        <w:t>-исследовательской работы через реализацию  проектной деятельности</w:t>
      </w:r>
      <w:r>
        <w:rPr>
          <w:rFonts w:ascii="Times New Roman" w:hAnsi="Times New Roman"/>
          <w:sz w:val="28"/>
          <w:szCs w:val="28"/>
        </w:rPr>
        <w:t>.</w:t>
      </w:r>
      <w:r w:rsidRPr="001C38A9">
        <w:rPr>
          <w:rFonts w:ascii="Times New Roman" w:hAnsi="Times New Roman"/>
          <w:sz w:val="28"/>
          <w:szCs w:val="28"/>
        </w:rPr>
        <w:t xml:space="preserve"> 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2.</w:t>
      </w:r>
      <w:r w:rsidRPr="001C38A9">
        <w:rPr>
          <w:rFonts w:ascii="Times New Roman" w:hAnsi="Times New Roman"/>
          <w:spacing w:val="1"/>
          <w:sz w:val="28"/>
          <w:szCs w:val="28"/>
        </w:rPr>
        <w:t>Создание условий для внедрения ФГОС дошкольного образования</w:t>
      </w:r>
      <w:r>
        <w:rPr>
          <w:rFonts w:ascii="Times New Roman" w:hAnsi="Times New Roman"/>
          <w:spacing w:val="1"/>
          <w:sz w:val="28"/>
          <w:szCs w:val="28"/>
        </w:rPr>
        <w:t>.</w:t>
      </w:r>
    </w:p>
    <w:p w:rsidR="005929CB" w:rsidRPr="00D61471" w:rsidRDefault="005929CB" w:rsidP="0048292A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61471">
        <w:rPr>
          <w:rFonts w:ascii="Times New Roman" w:hAnsi="Times New Roman"/>
          <w:b/>
          <w:sz w:val="28"/>
          <w:szCs w:val="28"/>
        </w:rPr>
        <w:t>Система повышения квалификации</w:t>
      </w:r>
    </w:p>
    <w:p w:rsidR="005929CB" w:rsidRPr="00D61471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61471">
        <w:rPr>
          <w:rFonts w:ascii="Times New Roman" w:hAnsi="Times New Roman"/>
          <w:b/>
          <w:sz w:val="28"/>
          <w:szCs w:val="28"/>
        </w:rPr>
        <w:t>Задачи второго этапа:</w:t>
      </w:r>
    </w:p>
    <w:p w:rsidR="005929CB" w:rsidRPr="00D61471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D61471">
        <w:rPr>
          <w:rFonts w:ascii="Times New Roman" w:hAnsi="Times New Roman"/>
          <w:sz w:val="28"/>
          <w:szCs w:val="28"/>
        </w:rPr>
        <w:t>Повышение уровня результативности усвоения программ путем внедрения новых информационных технологий в  образовательную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1471">
        <w:rPr>
          <w:rFonts w:ascii="Times New Roman" w:hAnsi="Times New Roman"/>
          <w:sz w:val="28"/>
          <w:szCs w:val="28"/>
        </w:rPr>
        <w:t>деятельность.</w:t>
      </w:r>
    </w:p>
    <w:p w:rsidR="005929CB" w:rsidRPr="00D61471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D61471">
        <w:rPr>
          <w:rFonts w:ascii="Times New Roman" w:hAnsi="Times New Roman"/>
          <w:sz w:val="28"/>
          <w:szCs w:val="28"/>
        </w:rPr>
        <w:t>Формирование системы мотивации и стимулирования индивидуальной исследовательской деятельности педагогов средствами маркетинга.</w:t>
      </w:r>
    </w:p>
    <w:p w:rsidR="005929CB" w:rsidRPr="001B5F4B" w:rsidRDefault="005929CB" w:rsidP="0048292A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B5F4B">
        <w:rPr>
          <w:rFonts w:ascii="Times New Roman" w:hAnsi="Times New Roman"/>
          <w:b/>
          <w:sz w:val="28"/>
          <w:szCs w:val="28"/>
        </w:rPr>
        <w:t>Система ресурсного обеспечения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61471">
        <w:rPr>
          <w:rFonts w:ascii="Times New Roman" w:hAnsi="Times New Roman"/>
          <w:b/>
          <w:sz w:val="28"/>
          <w:szCs w:val="28"/>
        </w:rPr>
        <w:t>Задачи второго этапа:</w:t>
      </w:r>
    </w:p>
    <w:p w:rsidR="005929CB" w:rsidRPr="001C38A9" w:rsidRDefault="005929CB" w:rsidP="0099615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1.Разработать и апробировать эффективный механизм учета расходуемых средств.</w:t>
      </w:r>
    </w:p>
    <w:p w:rsidR="005929CB" w:rsidRPr="00D61471" w:rsidRDefault="005929CB" w:rsidP="0099615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2.Разработать эффективную систему оказания платных образовательных услуг</w:t>
      </w:r>
      <w:r>
        <w:rPr>
          <w:rFonts w:ascii="Times New Roman" w:hAnsi="Times New Roman"/>
          <w:sz w:val="28"/>
          <w:szCs w:val="28"/>
        </w:rPr>
        <w:t>.</w:t>
      </w:r>
      <w:r w:rsidRPr="001C38A9">
        <w:rPr>
          <w:rFonts w:ascii="Times New Roman" w:hAnsi="Times New Roman"/>
          <w:sz w:val="28"/>
          <w:szCs w:val="28"/>
        </w:rPr>
        <w:t xml:space="preserve"> </w:t>
      </w:r>
    </w:p>
    <w:p w:rsidR="005929CB" w:rsidRPr="001B5F4B" w:rsidRDefault="005929CB" w:rsidP="0048292A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B5F4B">
        <w:rPr>
          <w:rFonts w:ascii="Times New Roman" w:hAnsi="Times New Roman"/>
          <w:b/>
          <w:sz w:val="28"/>
          <w:szCs w:val="28"/>
        </w:rPr>
        <w:t>Система взаимодействия с другими социальными институтами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61471">
        <w:rPr>
          <w:rFonts w:ascii="Times New Roman" w:hAnsi="Times New Roman"/>
          <w:b/>
          <w:sz w:val="28"/>
          <w:szCs w:val="28"/>
        </w:rPr>
        <w:t>Задачи второго этапа:</w:t>
      </w:r>
    </w:p>
    <w:p w:rsidR="005929CB" w:rsidRPr="001C38A9" w:rsidRDefault="005929CB" w:rsidP="0099615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1.Формирование позитивной имиджевой политики ДОУ с учетом внешних и внутренних факторов.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2.Обобщение опыта деятельности ДОУ в системе сотрудничества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38A9">
        <w:rPr>
          <w:rFonts w:ascii="Times New Roman" w:hAnsi="Times New Roman"/>
          <w:sz w:val="28"/>
          <w:szCs w:val="28"/>
        </w:rPr>
        <w:t>другими социальными институтами.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929CB" w:rsidRDefault="005929CB" w:rsidP="006D73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Итоговый этап (</w:t>
      </w:r>
      <w:r w:rsidRPr="001C38A9">
        <w:rPr>
          <w:rFonts w:ascii="Times New Roman" w:hAnsi="Times New Roman"/>
          <w:b/>
          <w:sz w:val="28"/>
          <w:szCs w:val="28"/>
        </w:rPr>
        <w:t>январь 2020 – декабрь 2021 гг.)</w:t>
      </w:r>
    </w:p>
    <w:p w:rsidR="005929CB" w:rsidRPr="00856A1F" w:rsidRDefault="005929CB" w:rsidP="0048292A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56A1F">
        <w:rPr>
          <w:rFonts w:ascii="Times New Roman" w:hAnsi="Times New Roman"/>
          <w:b/>
          <w:sz w:val="28"/>
          <w:szCs w:val="28"/>
        </w:rPr>
        <w:t>Система управления</w:t>
      </w: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Задачи третьего этапа:</w:t>
      </w: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1.Анализ  степени выполнения программы развития ДОУ.</w:t>
      </w:r>
    </w:p>
    <w:p w:rsidR="005929CB" w:rsidRPr="00B14BC5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2.Прогнозирование и разработка концепции ДОУ и</w:t>
      </w:r>
      <w:r>
        <w:rPr>
          <w:rFonts w:ascii="Times New Roman" w:hAnsi="Times New Roman"/>
          <w:sz w:val="28"/>
          <w:szCs w:val="28"/>
        </w:rPr>
        <w:t xml:space="preserve"> программы дальнейшего развития.</w:t>
      </w:r>
    </w:p>
    <w:p w:rsidR="005929CB" w:rsidRDefault="005929CB" w:rsidP="0048292A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E245C">
        <w:rPr>
          <w:rFonts w:ascii="Times New Roman" w:hAnsi="Times New Roman"/>
          <w:b/>
          <w:sz w:val="28"/>
          <w:szCs w:val="28"/>
        </w:rPr>
        <w:t>Развивающая  система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56A1F">
        <w:rPr>
          <w:rFonts w:ascii="Times New Roman" w:hAnsi="Times New Roman"/>
          <w:b/>
          <w:sz w:val="28"/>
          <w:szCs w:val="28"/>
        </w:rPr>
        <w:t>Дидактическая</w:t>
      </w:r>
    </w:p>
    <w:p w:rsidR="005929CB" w:rsidRPr="00856A1F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Задачи третьего этапа:</w:t>
      </w: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1.Выявление проблем связанных с организацией образовательной работы.</w:t>
      </w: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2.Всесторонний анализ деятельности коллектива по предоставлению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38A9">
        <w:rPr>
          <w:rFonts w:ascii="Times New Roman" w:hAnsi="Times New Roman"/>
          <w:sz w:val="28"/>
          <w:szCs w:val="28"/>
        </w:rPr>
        <w:t>образовательных услуг.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 xml:space="preserve">3.Анализ </w:t>
      </w:r>
      <w:r>
        <w:rPr>
          <w:rFonts w:ascii="Times New Roman" w:hAnsi="Times New Roman"/>
          <w:sz w:val="28"/>
          <w:szCs w:val="28"/>
        </w:rPr>
        <w:t xml:space="preserve">новаторской </w:t>
      </w:r>
      <w:r w:rsidRPr="001C38A9">
        <w:rPr>
          <w:rFonts w:ascii="Times New Roman" w:hAnsi="Times New Roman"/>
          <w:sz w:val="28"/>
          <w:szCs w:val="28"/>
        </w:rPr>
        <w:t xml:space="preserve"> деятельности педагогов.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929CB" w:rsidRPr="00D122E1" w:rsidRDefault="005929CB" w:rsidP="0099615A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/>
          <w:b/>
          <w:sz w:val="28"/>
          <w:szCs w:val="28"/>
        </w:rPr>
      </w:pPr>
      <w:r w:rsidRPr="00D122E1">
        <w:rPr>
          <w:rFonts w:ascii="Times New Roman" w:hAnsi="Times New Roman"/>
          <w:b/>
          <w:sz w:val="28"/>
          <w:szCs w:val="28"/>
        </w:rPr>
        <w:t>Коррекционная</w:t>
      </w:r>
    </w:p>
    <w:p w:rsidR="005929CB" w:rsidRDefault="005929CB" w:rsidP="0099615A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Задачи третьего этапа:</w:t>
      </w:r>
    </w:p>
    <w:p w:rsidR="005929CB" w:rsidRPr="00B14BC5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1. Формирование и развитие познавательного интереса и познавательной активности; социальных представлений, готовность к обучению в школе.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Оздоровительная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Задачи третьего этапа:</w:t>
      </w: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1. Анализ оздоровительной работы и оздоровительных услуг.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2.Разработка перспектив дальнейшего развития оздоровительной системы ДОУ.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Воспитательная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Задачи третьего этапа:</w:t>
      </w: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1.Выявление проблем связанных с организацией воспитательной работы.</w:t>
      </w: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2.Анализ деятельности коллектива по предоставлению образовательных услуг.</w:t>
      </w: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3.Разработка перспектив дальнейшего развития воспитательной системы ДОУ.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Образовательная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Задачи третьего этапа:</w:t>
      </w:r>
      <w:r w:rsidRPr="001C38A9">
        <w:rPr>
          <w:rFonts w:ascii="Times New Roman" w:hAnsi="Times New Roman"/>
          <w:sz w:val="28"/>
          <w:szCs w:val="28"/>
        </w:rPr>
        <w:t xml:space="preserve"> 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1C38A9">
        <w:rPr>
          <w:rFonts w:ascii="Times New Roman" w:hAnsi="Times New Roman"/>
          <w:sz w:val="28"/>
          <w:szCs w:val="28"/>
        </w:rPr>
        <w:t>.Анализ деятельности коллектива и разработка  мероприятий по повышению качест</w:t>
      </w:r>
      <w:r>
        <w:rPr>
          <w:rFonts w:ascii="Times New Roman" w:hAnsi="Times New Roman"/>
          <w:sz w:val="28"/>
          <w:szCs w:val="28"/>
        </w:rPr>
        <w:t>ва образования и введением ФГОС</w:t>
      </w:r>
      <w:r w:rsidRPr="001C38A9">
        <w:rPr>
          <w:rFonts w:ascii="Times New Roman" w:hAnsi="Times New Roman"/>
          <w:sz w:val="28"/>
          <w:szCs w:val="28"/>
        </w:rPr>
        <w:t>.</w:t>
      </w:r>
    </w:p>
    <w:p w:rsidR="005929CB" w:rsidRPr="0099615A" w:rsidRDefault="005929CB" w:rsidP="0048292A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9615A">
        <w:rPr>
          <w:rFonts w:ascii="Times New Roman" w:hAnsi="Times New Roman"/>
          <w:b/>
          <w:sz w:val="28"/>
          <w:szCs w:val="28"/>
        </w:rPr>
        <w:t>Система повышения квалификации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Задачи третьего этапа:</w:t>
      </w:r>
      <w:r w:rsidRPr="001C38A9">
        <w:rPr>
          <w:rFonts w:ascii="Times New Roman" w:hAnsi="Times New Roman"/>
          <w:sz w:val="28"/>
          <w:szCs w:val="28"/>
        </w:rPr>
        <w:t xml:space="preserve"> </w:t>
      </w: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1.Выявление проблем связанных с организацией системы повышения квалификации.</w:t>
      </w:r>
    </w:p>
    <w:p w:rsidR="005929CB" w:rsidRPr="0099615A" w:rsidRDefault="005929CB" w:rsidP="009961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9615A">
        <w:rPr>
          <w:rFonts w:ascii="Times New Roman" w:hAnsi="Times New Roman"/>
          <w:sz w:val="28"/>
          <w:szCs w:val="28"/>
        </w:rPr>
        <w:t>2.Анализ деятельности и разработка дальнейших путей повышения квалификации педагогов.</w:t>
      </w:r>
    </w:p>
    <w:p w:rsidR="005929CB" w:rsidRDefault="005929CB" w:rsidP="0048292A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122E1">
        <w:rPr>
          <w:rFonts w:ascii="Times New Roman" w:hAnsi="Times New Roman"/>
          <w:b/>
          <w:sz w:val="28"/>
          <w:szCs w:val="28"/>
        </w:rPr>
        <w:t>Система ресурсного обеспечения</w:t>
      </w:r>
    </w:p>
    <w:p w:rsidR="005929CB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Задачи третьего этапа:</w:t>
      </w:r>
      <w:r w:rsidRPr="001C38A9">
        <w:rPr>
          <w:rFonts w:ascii="Times New Roman" w:hAnsi="Times New Roman"/>
          <w:sz w:val="28"/>
          <w:szCs w:val="28"/>
        </w:rPr>
        <w:t xml:space="preserve"> </w:t>
      </w: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1.Выявление проблем связанных с  обеспечением ДОУ.</w:t>
      </w: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2.Анализ деятельности и разработка дальнейшего развития</w:t>
      </w:r>
    </w:p>
    <w:p w:rsidR="005929CB" w:rsidRPr="0099615A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системы ресурсов и обеспечения.</w:t>
      </w:r>
    </w:p>
    <w:p w:rsidR="005929CB" w:rsidRPr="006D73C6" w:rsidRDefault="005929CB" w:rsidP="0048292A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D73C6">
        <w:rPr>
          <w:rFonts w:ascii="Times New Roman" w:hAnsi="Times New Roman"/>
          <w:b/>
          <w:sz w:val="28"/>
          <w:szCs w:val="28"/>
        </w:rPr>
        <w:t>Система взаимодействия с другими социальными институтами</w:t>
      </w: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Задачи третьего этапа:</w:t>
      </w: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1.Анализ деятельности </w:t>
      </w:r>
      <w:r w:rsidRPr="001C38A9">
        <w:rPr>
          <w:rFonts w:ascii="Times New Roman" w:hAnsi="Times New Roman"/>
          <w:sz w:val="28"/>
          <w:szCs w:val="28"/>
        </w:rPr>
        <w:t>о предоставлении образовательных услуг.</w:t>
      </w:r>
    </w:p>
    <w:p w:rsidR="005929CB" w:rsidRPr="001C38A9" w:rsidRDefault="005929CB" w:rsidP="00996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2.Разработка перспектив дальнейшего развития системы взаимодействия с другими социальными институтами.</w:t>
      </w:r>
    </w:p>
    <w:p w:rsidR="005929CB" w:rsidRDefault="005929CB" w:rsidP="0099615A">
      <w:pPr>
        <w:spacing w:after="0" w:line="240" w:lineRule="auto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5929CB" w:rsidRPr="001C38A9" w:rsidRDefault="005929CB" w:rsidP="0099615A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5.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C38A9">
        <w:rPr>
          <w:rFonts w:ascii="Times New Roman" w:hAnsi="Times New Roman"/>
          <w:b/>
          <w:sz w:val="28"/>
          <w:szCs w:val="28"/>
        </w:rPr>
        <w:t xml:space="preserve">Перечень  мероприятий </w:t>
      </w:r>
      <w:bookmarkEnd w:id="5"/>
      <w:r w:rsidRPr="001C38A9">
        <w:rPr>
          <w:rFonts w:ascii="Times New Roman" w:hAnsi="Times New Roman"/>
          <w:b/>
          <w:sz w:val="28"/>
          <w:szCs w:val="28"/>
        </w:rPr>
        <w:t>Программы</w:t>
      </w:r>
    </w:p>
    <w:p w:rsidR="005929CB" w:rsidRPr="001C38A9" w:rsidRDefault="005929CB" w:rsidP="0099615A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929CB" w:rsidRPr="001C38A9" w:rsidRDefault="005929CB" w:rsidP="0099615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 xml:space="preserve"> Система управления</w:t>
      </w:r>
    </w:p>
    <w:p w:rsidR="005929CB" w:rsidRPr="001C38A9" w:rsidRDefault="005929CB" w:rsidP="0099615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929CB" w:rsidRPr="001C38A9" w:rsidRDefault="005929CB" w:rsidP="0048292A">
      <w:pPr>
        <w:pStyle w:val="ListParagraph"/>
        <w:numPr>
          <w:ilvl w:val="0"/>
          <w:numId w:val="9"/>
        </w:numPr>
        <w:shd w:val="clear" w:color="auto" w:fill="FFFFFF"/>
        <w:spacing w:before="0" w:beforeAutospacing="0" w:after="0" w:afterAutospacing="0" w:line="240" w:lineRule="auto"/>
        <w:ind w:left="0"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C38A9">
        <w:rPr>
          <w:rFonts w:ascii="Times New Roman" w:hAnsi="Times New Roman"/>
          <w:color w:val="000000"/>
          <w:sz w:val="28"/>
          <w:szCs w:val="28"/>
        </w:rPr>
        <w:t>Определение основных методологических и методических подходов к планированию и реализации программы развития; систематизация и обобщение внутреннего опыта деятельности ДОУ</w:t>
      </w:r>
    </w:p>
    <w:p w:rsidR="005929CB" w:rsidRPr="001C38A9" w:rsidRDefault="005929CB" w:rsidP="0048292A">
      <w:pPr>
        <w:pStyle w:val="ListParagraph"/>
        <w:numPr>
          <w:ilvl w:val="0"/>
          <w:numId w:val="9"/>
        </w:numPr>
        <w:shd w:val="clear" w:color="auto" w:fill="FFFFFF"/>
        <w:spacing w:before="0" w:beforeAutospacing="0" w:after="0" w:afterAutospacing="0" w:line="240" w:lineRule="auto"/>
        <w:ind w:left="0"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C38A9">
        <w:rPr>
          <w:rFonts w:ascii="Times New Roman" w:hAnsi="Times New Roman"/>
          <w:color w:val="000000"/>
          <w:sz w:val="28"/>
          <w:szCs w:val="28"/>
        </w:rPr>
        <w:t>Создание условий, обеспечивающих эффективность и результативность работы всех участников образовательной деятельности.</w:t>
      </w:r>
    </w:p>
    <w:p w:rsidR="005929CB" w:rsidRPr="001C38A9" w:rsidRDefault="005929CB" w:rsidP="0048292A">
      <w:pPr>
        <w:pStyle w:val="ListParagraph"/>
        <w:numPr>
          <w:ilvl w:val="0"/>
          <w:numId w:val="9"/>
        </w:numPr>
        <w:shd w:val="clear" w:color="auto" w:fill="FFFFFF"/>
        <w:spacing w:before="0" w:beforeAutospacing="0" w:after="0" w:afterAutospacing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Повышение эффективности управления, нацеленного на активизацию коллектива, дина</w:t>
      </w:r>
      <w:r>
        <w:rPr>
          <w:rFonts w:ascii="Times New Roman" w:hAnsi="Times New Roman"/>
          <w:sz w:val="28"/>
          <w:szCs w:val="28"/>
        </w:rPr>
        <w:t>мику профессионализма педагогов</w:t>
      </w:r>
      <w:r w:rsidRPr="001C38A9">
        <w:rPr>
          <w:rFonts w:ascii="Times New Roman" w:hAnsi="Times New Roman"/>
          <w:sz w:val="28"/>
          <w:szCs w:val="28"/>
        </w:rPr>
        <w:t xml:space="preserve"> путем создания всех необходимых условий для проявления и развития творческого потенциала. Мотивация персонала к активной деятельности по обеспечению требуемого качества воспитательного процесса.</w:t>
      </w:r>
    </w:p>
    <w:p w:rsidR="005929CB" w:rsidRPr="001C38A9" w:rsidRDefault="005929CB" w:rsidP="0048292A">
      <w:pPr>
        <w:pStyle w:val="ListParagraph"/>
        <w:numPr>
          <w:ilvl w:val="0"/>
          <w:numId w:val="9"/>
        </w:numPr>
        <w:spacing w:before="0" w:beforeAutospacing="0" w:after="0" w:afterAutospacing="0" w:line="240" w:lineRule="auto"/>
        <w:ind w:left="0" w:firstLine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Реализация  образовательных программ; вовлечение родителей, педагогов ДОУ и детей в единую творческую продуктивную деятельность</w:t>
      </w:r>
    </w:p>
    <w:p w:rsidR="005929CB" w:rsidRPr="001C38A9" w:rsidRDefault="005929CB" w:rsidP="0048292A">
      <w:pPr>
        <w:pStyle w:val="NormalWeb"/>
        <w:numPr>
          <w:ilvl w:val="0"/>
          <w:numId w:val="9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1C38A9">
        <w:rPr>
          <w:sz w:val="28"/>
          <w:szCs w:val="28"/>
        </w:rPr>
        <w:t>Создание и поддерживание положительного имиджа ДОУ.</w:t>
      </w:r>
    </w:p>
    <w:p w:rsidR="005929CB" w:rsidRPr="001C38A9" w:rsidRDefault="005929CB" w:rsidP="0048292A">
      <w:pPr>
        <w:pStyle w:val="NormalWeb"/>
        <w:numPr>
          <w:ilvl w:val="0"/>
          <w:numId w:val="9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1C38A9">
        <w:rPr>
          <w:sz w:val="28"/>
          <w:szCs w:val="28"/>
        </w:rPr>
        <w:t>Расширение количества образовательных услуг (маркетинговая деятельность: изучение спроса на новые образовательные услуги; разработка и внедрение новой услуги).</w:t>
      </w:r>
    </w:p>
    <w:p w:rsidR="005929CB" w:rsidRPr="001C38A9" w:rsidRDefault="005929CB" w:rsidP="0048292A">
      <w:pPr>
        <w:pStyle w:val="ListParagraph"/>
        <w:numPr>
          <w:ilvl w:val="0"/>
          <w:numId w:val="9"/>
        </w:numPr>
        <w:shd w:val="clear" w:color="auto" w:fill="FFFFFF"/>
        <w:spacing w:before="0" w:beforeAutospacing="0" w:after="0" w:afterAutospacing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Обеспечение разработки материалов и организации механизмов внутреннего аудита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38A9">
        <w:rPr>
          <w:rFonts w:ascii="Times New Roman" w:hAnsi="Times New Roman"/>
          <w:sz w:val="28"/>
          <w:szCs w:val="28"/>
        </w:rPr>
        <w:t>и обмена информацией по вопросам менеджмента качества.</w:t>
      </w:r>
    </w:p>
    <w:p w:rsidR="005929CB" w:rsidRPr="001C38A9" w:rsidRDefault="005929CB" w:rsidP="0048292A">
      <w:pPr>
        <w:pStyle w:val="ListParagraph"/>
        <w:numPr>
          <w:ilvl w:val="0"/>
          <w:numId w:val="9"/>
        </w:numPr>
        <w:shd w:val="clear" w:color="auto" w:fill="FFFFFF"/>
        <w:spacing w:before="0" w:beforeAutospacing="0" w:after="0" w:afterAutospacing="0" w:line="240" w:lineRule="auto"/>
        <w:ind w:left="0"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C38A9">
        <w:rPr>
          <w:rFonts w:ascii="Times New Roman" w:hAnsi="Times New Roman"/>
          <w:color w:val="000000"/>
          <w:sz w:val="28"/>
          <w:szCs w:val="28"/>
        </w:rPr>
        <w:t>Определение мер по поддержанию обратной связи с потребителями образовательных услуг.</w:t>
      </w:r>
    </w:p>
    <w:p w:rsidR="005929CB" w:rsidRPr="001C38A9" w:rsidRDefault="005929CB" w:rsidP="0048292A">
      <w:pPr>
        <w:pStyle w:val="ListParagraph"/>
        <w:numPr>
          <w:ilvl w:val="0"/>
          <w:numId w:val="9"/>
        </w:numPr>
        <w:shd w:val="clear" w:color="auto" w:fill="FFFFFF"/>
        <w:spacing w:before="0" w:beforeAutospacing="0" w:after="0" w:afterAutospacing="0" w:line="240" w:lineRule="auto"/>
        <w:ind w:left="0"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C38A9">
        <w:rPr>
          <w:rFonts w:ascii="Times New Roman" w:hAnsi="Times New Roman"/>
          <w:color w:val="000000"/>
          <w:sz w:val="28"/>
          <w:szCs w:val="28"/>
        </w:rPr>
        <w:t>Налаживание долгосрочных партнерских отношений с учреждениями  основного и дополнительного образования, медицинскими учреждениями, общественными  и научными организациями. Обеспечение научно-консультативной поддержки</w:t>
      </w:r>
    </w:p>
    <w:p w:rsidR="005929CB" w:rsidRPr="001C38A9" w:rsidRDefault="005929CB" w:rsidP="0048292A">
      <w:pPr>
        <w:pStyle w:val="ListParagraph"/>
        <w:numPr>
          <w:ilvl w:val="0"/>
          <w:numId w:val="9"/>
        </w:numPr>
        <w:shd w:val="clear" w:color="auto" w:fill="FFFFFF"/>
        <w:spacing w:before="0" w:beforeAutospacing="0" w:after="0" w:afterAutospacing="0" w:line="240" w:lineRule="auto"/>
        <w:ind w:left="0" w:right="29"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C38A9">
        <w:rPr>
          <w:rFonts w:ascii="Times New Roman" w:hAnsi="Times New Roman"/>
          <w:color w:val="000000"/>
          <w:sz w:val="28"/>
          <w:szCs w:val="28"/>
        </w:rPr>
        <w:t>Разработка локальных актов и обновление должностных инструкций.</w:t>
      </w:r>
    </w:p>
    <w:p w:rsidR="005929CB" w:rsidRDefault="005929CB" w:rsidP="00D37552">
      <w:pPr>
        <w:shd w:val="clear" w:color="auto" w:fill="FFFFFF"/>
        <w:spacing w:after="0" w:line="240" w:lineRule="auto"/>
        <w:ind w:right="29"/>
        <w:rPr>
          <w:rFonts w:ascii="Times New Roman" w:hAnsi="Times New Roman"/>
          <w:b/>
          <w:sz w:val="28"/>
          <w:szCs w:val="28"/>
        </w:rPr>
      </w:pPr>
    </w:p>
    <w:p w:rsidR="005929CB" w:rsidRPr="001C38A9" w:rsidRDefault="005929CB" w:rsidP="0099615A">
      <w:pPr>
        <w:shd w:val="clear" w:color="auto" w:fill="FFFFFF"/>
        <w:spacing w:after="0" w:line="240" w:lineRule="auto"/>
        <w:ind w:right="29" w:firstLine="851"/>
        <w:jc w:val="center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 xml:space="preserve"> Система повышения квалификации</w:t>
      </w:r>
    </w:p>
    <w:p w:rsidR="005929CB" w:rsidRPr="001C38A9" w:rsidRDefault="005929CB" w:rsidP="0099615A">
      <w:pPr>
        <w:shd w:val="clear" w:color="auto" w:fill="FFFFFF"/>
        <w:spacing w:after="0" w:line="240" w:lineRule="auto"/>
        <w:ind w:right="29" w:firstLine="851"/>
        <w:jc w:val="center"/>
        <w:rPr>
          <w:rFonts w:ascii="Times New Roman" w:hAnsi="Times New Roman"/>
          <w:b/>
          <w:spacing w:val="1"/>
          <w:sz w:val="28"/>
          <w:szCs w:val="28"/>
        </w:rPr>
      </w:pPr>
    </w:p>
    <w:p w:rsidR="005929CB" w:rsidRPr="001C38A9" w:rsidRDefault="005929CB" w:rsidP="0048292A">
      <w:pPr>
        <w:pStyle w:val="ListParagraph"/>
        <w:numPr>
          <w:ilvl w:val="0"/>
          <w:numId w:val="10"/>
        </w:numPr>
        <w:spacing w:before="0" w:beforeAutospacing="0" w:after="0" w:afterAutospacing="0" w:line="240" w:lineRule="auto"/>
        <w:ind w:left="0"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Систематизация, обновление</w:t>
      </w:r>
      <w:r w:rsidRPr="001C38A9">
        <w:rPr>
          <w:rFonts w:ascii="Times New Roman" w:hAnsi="Times New Roman"/>
          <w:color w:val="000000"/>
          <w:sz w:val="28"/>
          <w:szCs w:val="28"/>
        </w:rPr>
        <w:t xml:space="preserve"> и пополнение информационных ресурсов, создание информационн</w:t>
      </w:r>
      <w:r>
        <w:rPr>
          <w:rFonts w:ascii="Times New Roman" w:hAnsi="Times New Roman"/>
          <w:color w:val="000000"/>
          <w:sz w:val="28"/>
          <w:szCs w:val="28"/>
        </w:rPr>
        <w:t>ой системы управления процессом.</w:t>
      </w:r>
    </w:p>
    <w:p w:rsidR="005929CB" w:rsidRPr="001C38A9" w:rsidRDefault="005929CB" w:rsidP="0048292A">
      <w:pPr>
        <w:pStyle w:val="ListParagraph"/>
        <w:numPr>
          <w:ilvl w:val="0"/>
          <w:numId w:val="10"/>
        </w:numPr>
        <w:spacing w:before="0" w:beforeAutospacing="0" w:after="0" w:afterAutospacing="0" w:line="240" w:lineRule="auto"/>
        <w:ind w:left="0"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C38A9">
        <w:rPr>
          <w:rFonts w:ascii="Times New Roman" w:hAnsi="Times New Roman"/>
          <w:color w:val="000000"/>
          <w:sz w:val="28"/>
          <w:szCs w:val="28"/>
        </w:rPr>
        <w:t>Формирование основ информационной культуры, развитие способностей к применению информационных коммуникативных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C38A9">
        <w:rPr>
          <w:rFonts w:ascii="Times New Roman" w:hAnsi="Times New Roman"/>
          <w:color w:val="000000"/>
          <w:sz w:val="28"/>
          <w:szCs w:val="28"/>
        </w:rPr>
        <w:t>технологий в профессионально-личностной деятельности и н</w:t>
      </w:r>
      <w:r>
        <w:rPr>
          <w:rFonts w:ascii="Times New Roman" w:hAnsi="Times New Roman"/>
          <w:color w:val="000000"/>
          <w:sz w:val="28"/>
          <w:szCs w:val="28"/>
        </w:rPr>
        <w:t>авыков работы с ИКТ у педагогов.</w:t>
      </w:r>
    </w:p>
    <w:p w:rsidR="005929CB" w:rsidRPr="001C38A9" w:rsidRDefault="005929CB" w:rsidP="0048292A">
      <w:pPr>
        <w:pStyle w:val="ListParagraph"/>
        <w:numPr>
          <w:ilvl w:val="0"/>
          <w:numId w:val="10"/>
        </w:numPr>
        <w:spacing w:before="0" w:beforeAutospacing="0" w:after="0" w:afterAutospacing="0" w:line="240" w:lineRule="auto"/>
        <w:ind w:left="0"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C38A9">
        <w:rPr>
          <w:rFonts w:ascii="Times New Roman" w:hAnsi="Times New Roman"/>
          <w:color w:val="000000"/>
          <w:sz w:val="28"/>
          <w:szCs w:val="28"/>
        </w:rPr>
        <w:t>Разработка и апробация технологий мультимедийного сопровождения образовательного процесса.</w:t>
      </w:r>
    </w:p>
    <w:p w:rsidR="005929CB" w:rsidRDefault="005929CB" w:rsidP="0048292A">
      <w:pPr>
        <w:pStyle w:val="ListParagraph"/>
        <w:numPr>
          <w:ilvl w:val="0"/>
          <w:numId w:val="10"/>
        </w:numPr>
        <w:spacing w:before="0" w:beforeAutospacing="0" w:after="0" w:afterAutospacing="0" w:line="240" w:lineRule="auto"/>
        <w:ind w:left="0"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C38A9">
        <w:rPr>
          <w:rFonts w:ascii="Times New Roman" w:hAnsi="Times New Roman"/>
          <w:color w:val="000000"/>
          <w:sz w:val="28"/>
          <w:szCs w:val="28"/>
        </w:rPr>
        <w:t>Разработка системы организации консультативной методической поддержки в области освоения педагогами современных коммуникативных технологий и применения их</w:t>
      </w:r>
      <w:r>
        <w:rPr>
          <w:rFonts w:ascii="Times New Roman" w:hAnsi="Times New Roman"/>
          <w:color w:val="000000"/>
          <w:sz w:val="28"/>
          <w:szCs w:val="28"/>
        </w:rPr>
        <w:t xml:space="preserve"> в образовательной практике ДОУ.</w:t>
      </w:r>
    </w:p>
    <w:p w:rsidR="005929CB" w:rsidRPr="007265A9" w:rsidRDefault="005929CB" w:rsidP="0048292A">
      <w:pPr>
        <w:pStyle w:val="ListParagraph"/>
        <w:numPr>
          <w:ilvl w:val="0"/>
          <w:numId w:val="10"/>
        </w:numPr>
        <w:spacing w:before="0" w:beforeAutospacing="0" w:after="0" w:afterAutospacing="0" w:line="240" w:lineRule="auto"/>
        <w:ind w:left="0"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265A9">
        <w:rPr>
          <w:rFonts w:ascii="Times New Roman" w:hAnsi="Times New Roman"/>
          <w:color w:val="000000"/>
          <w:sz w:val="28"/>
          <w:szCs w:val="28"/>
        </w:rPr>
        <w:t>Создание банка электронных обучающих и развивающих циклов, программ, дидактических и методических материалов на основе внедрения информационных технологий в деятельности ДОУ.</w:t>
      </w:r>
    </w:p>
    <w:p w:rsidR="005929CB" w:rsidRPr="001C38A9" w:rsidRDefault="005929CB" w:rsidP="0048292A">
      <w:pPr>
        <w:pStyle w:val="ListParagraph"/>
        <w:numPr>
          <w:ilvl w:val="0"/>
          <w:numId w:val="10"/>
        </w:numPr>
        <w:spacing w:before="0" w:beforeAutospacing="0" w:after="0" w:afterAutospacing="0" w:line="240" w:lineRule="auto"/>
        <w:ind w:left="0" w:right="10"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C38A9">
        <w:rPr>
          <w:rFonts w:ascii="Times New Roman" w:hAnsi="Times New Roman"/>
          <w:color w:val="000000"/>
          <w:sz w:val="28"/>
          <w:szCs w:val="28"/>
        </w:rPr>
        <w:t>Систематизация  нормативно-правовых документов прове</w:t>
      </w:r>
      <w:r>
        <w:rPr>
          <w:rFonts w:ascii="Times New Roman" w:hAnsi="Times New Roman"/>
          <w:color w:val="000000"/>
          <w:sz w:val="28"/>
          <w:szCs w:val="28"/>
        </w:rPr>
        <w:t>дения аттестации работников ДОУ.</w:t>
      </w:r>
    </w:p>
    <w:p w:rsidR="005929CB" w:rsidRPr="001C38A9" w:rsidRDefault="005929CB" w:rsidP="0048292A">
      <w:pPr>
        <w:pStyle w:val="ListParagraph"/>
        <w:numPr>
          <w:ilvl w:val="0"/>
          <w:numId w:val="10"/>
        </w:numPr>
        <w:spacing w:before="0" w:beforeAutospacing="0" w:after="0" w:afterAutospacing="0" w:line="240" w:lineRule="auto"/>
        <w:ind w:left="0" w:right="10"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C38A9">
        <w:rPr>
          <w:rFonts w:ascii="Times New Roman" w:hAnsi="Times New Roman"/>
          <w:color w:val="000000"/>
          <w:sz w:val="28"/>
          <w:szCs w:val="28"/>
        </w:rPr>
        <w:t>Своевременное обучение всех сотрудников согласно требованиям законодательства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5929CB" w:rsidRPr="006D73C6" w:rsidRDefault="005929CB" w:rsidP="0048292A">
      <w:pPr>
        <w:pStyle w:val="ListParagraph"/>
        <w:numPr>
          <w:ilvl w:val="0"/>
          <w:numId w:val="10"/>
        </w:numPr>
        <w:spacing w:before="0" w:beforeAutospacing="0" w:after="0" w:afterAutospacing="0" w:line="240" w:lineRule="auto"/>
        <w:ind w:left="0" w:right="10"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C38A9">
        <w:rPr>
          <w:rFonts w:ascii="Times New Roman" w:hAnsi="Times New Roman"/>
          <w:spacing w:val="1"/>
          <w:sz w:val="28"/>
          <w:szCs w:val="28"/>
        </w:rPr>
        <w:t>Апробация новых форм повышения квалификации сотрудников,</w:t>
      </w:r>
      <w:r w:rsidRPr="001C38A9">
        <w:rPr>
          <w:rFonts w:ascii="Times New Roman" w:hAnsi="Times New Roman"/>
          <w:color w:val="000000"/>
          <w:sz w:val="28"/>
          <w:szCs w:val="28"/>
        </w:rPr>
        <w:t xml:space="preserve"> обеспечение воспитателей надежной и оперативной информацией о новых педагогических и психологических исследованиях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5929CB" w:rsidRPr="001C38A9" w:rsidRDefault="005929CB" w:rsidP="0048292A">
      <w:pPr>
        <w:pStyle w:val="ListParagraph"/>
        <w:numPr>
          <w:ilvl w:val="0"/>
          <w:numId w:val="10"/>
        </w:numPr>
        <w:spacing w:before="0" w:beforeAutospacing="0" w:after="0" w:afterAutospacing="0" w:line="240" w:lineRule="auto"/>
        <w:ind w:left="0" w:right="1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Мотивирование  педагогов на получение квалификационные категории (первой, высшей).</w:t>
      </w:r>
    </w:p>
    <w:p w:rsidR="005929CB" w:rsidRPr="001C38A9" w:rsidRDefault="005929CB" w:rsidP="0048292A">
      <w:pPr>
        <w:pStyle w:val="ListParagraph"/>
        <w:numPr>
          <w:ilvl w:val="0"/>
          <w:numId w:val="10"/>
        </w:numPr>
        <w:spacing w:before="0" w:beforeAutospacing="0" w:after="0" w:afterAutospacing="0" w:line="240" w:lineRule="auto"/>
        <w:ind w:left="0"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Отслеживание результативности индивидуальной  деятельности педагогов по самообразованию, внедрению в практику работы  продуктивных методик</w:t>
      </w:r>
      <w:r>
        <w:rPr>
          <w:rFonts w:ascii="Times New Roman" w:hAnsi="Times New Roman"/>
          <w:sz w:val="28"/>
          <w:szCs w:val="28"/>
        </w:rPr>
        <w:t>.</w:t>
      </w:r>
      <w:r w:rsidRPr="001C38A9">
        <w:rPr>
          <w:rFonts w:ascii="Times New Roman" w:hAnsi="Times New Roman"/>
          <w:sz w:val="28"/>
          <w:szCs w:val="28"/>
        </w:rPr>
        <w:t xml:space="preserve"> </w:t>
      </w:r>
    </w:p>
    <w:p w:rsidR="005929CB" w:rsidRPr="001C38A9" w:rsidRDefault="005929CB" w:rsidP="00442818">
      <w:pPr>
        <w:pStyle w:val="ListParagraph"/>
        <w:spacing w:before="0" w:beforeAutospacing="0" w:after="0" w:afterAutospacing="0" w:line="240" w:lineRule="auto"/>
        <w:ind w:left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929CB" w:rsidRPr="001C38A9" w:rsidRDefault="005929CB" w:rsidP="0099615A">
      <w:pPr>
        <w:spacing w:line="240" w:lineRule="auto"/>
        <w:ind w:left="568"/>
        <w:jc w:val="center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 xml:space="preserve"> Развивающая  система, система ресурсного обеспечения</w:t>
      </w:r>
    </w:p>
    <w:p w:rsidR="005929CB" w:rsidRPr="001C38A9" w:rsidRDefault="005929CB" w:rsidP="0048292A">
      <w:pPr>
        <w:pStyle w:val="NormalWeb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1C38A9">
        <w:rPr>
          <w:sz w:val="28"/>
          <w:szCs w:val="28"/>
        </w:rPr>
        <w:t>Повышение качества образования  через совершенствование профессиональных </w:t>
      </w:r>
      <w:r w:rsidRPr="001C38A9">
        <w:rPr>
          <w:rStyle w:val="apple-converted-space"/>
          <w:sz w:val="28"/>
          <w:szCs w:val="28"/>
        </w:rPr>
        <w:t> </w:t>
      </w:r>
      <w:r w:rsidRPr="001C38A9">
        <w:rPr>
          <w:sz w:val="28"/>
          <w:szCs w:val="28"/>
        </w:rPr>
        <w:t>умений сотрудников, рационализацию  использования рабочего времени, оптимизацию образовательной деятельности.</w:t>
      </w:r>
    </w:p>
    <w:p w:rsidR="005929CB" w:rsidRPr="001C38A9" w:rsidRDefault="005929CB" w:rsidP="0048292A">
      <w:pPr>
        <w:pStyle w:val="NormalWeb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1C38A9">
        <w:rPr>
          <w:sz w:val="28"/>
          <w:szCs w:val="28"/>
        </w:rPr>
        <w:t>Реализация в системе и последовательности базовых и парциальных программ, оригинальных авторских программ и технологий педагогов ДОУ.</w:t>
      </w:r>
    </w:p>
    <w:p w:rsidR="005929CB" w:rsidRPr="001C38A9" w:rsidRDefault="005929CB" w:rsidP="0048292A">
      <w:pPr>
        <w:pStyle w:val="NormalWeb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1C38A9">
        <w:rPr>
          <w:sz w:val="28"/>
          <w:szCs w:val="28"/>
        </w:rPr>
        <w:t>Совершенствование ППРС.</w:t>
      </w:r>
    </w:p>
    <w:p w:rsidR="005929CB" w:rsidRPr="001C38A9" w:rsidRDefault="005929CB" w:rsidP="0048292A">
      <w:pPr>
        <w:pStyle w:val="NormalWeb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1C38A9">
        <w:rPr>
          <w:sz w:val="28"/>
          <w:szCs w:val="28"/>
        </w:rPr>
        <w:t>Осуществление интегрированного перспективно-тематического и календарного планирования всеми педагогами ДОУ.</w:t>
      </w:r>
    </w:p>
    <w:p w:rsidR="005929CB" w:rsidRPr="001C38A9" w:rsidRDefault="005929CB" w:rsidP="0048292A">
      <w:pPr>
        <w:pStyle w:val="NormalWeb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1C38A9">
        <w:rPr>
          <w:sz w:val="28"/>
          <w:szCs w:val="28"/>
        </w:rPr>
        <w:t>Использование в организации образовательной деятельности  наиболее оптимальных и эффективных форм, методов и приемов.</w:t>
      </w:r>
    </w:p>
    <w:p w:rsidR="005929CB" w:rsidRPr="001C38A9" w:rsidRDefault="005929CB" w:rsidP="0048292A">
      <w:pPr>
        <w:pStyle w:val="NormalWeb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1C38A9">
        <w:rPr>
          <w:sz w:val="28"/>
          <w:szCs w:val="28"/>
        </w:rPr>
        <w:t>Единство обучения, развития, воспитания и коррекции.</w:t>
      </w:r>
    </w:p>
    <w:p w:rsidR="005929CB" w:rsidRPr="001C38A9" w:rsidRDefault="005929CB" w:rsidP="0048292A">
      <w:pPr>
        <w:pStyle w:val="NormalWeb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1C38A9">
        <w:rPr>
          <w:sz w:val="28"/>
          <w:szCs w:val="28"/>
        </w:rPr>
        <w:t>Координация и интеграция работы воспитателей и специалистов.</w:t>
      </w:r>
    </w:p>
    <w:p w:rsidR="005929CB" w:rsidRPr="001C38A9" w:rsidRDefault="005929CB" w:rsidP="0048292A">
      <w:pPr>
        <w:pStyle w:val="NormalWeb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1C38A9">
        <w:rPr>
          <w:sz w:val="28"/>
          <w:szCs w:val="28"/>
        </w:rPr>
        <w:t>Ведение мониторинга динамики детского развития и освоения программ ДОУ.</w:t>
      </w:r>
    </w:p>
    <w:p w:rsidR="005929CB" w:rsidRPr="001C38A9" w:rsidRDefault="005929CB" w:rsidP="0048292A">
      <w:pPr>
        <w:pStyle w:val="NormalWeb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1C38A9">
        <w:rPr>
          <w:sz w:val="28"/>
          <w:szCs w:val="28"/>
        </w:rPr>
        <w:t>Оказание дополнительных образовательных услуг (кружковая, студийная, секционная работа с детьми).</w:t>
      </w:r>
    </w:p>
    <w:p w:rsidR="005929CB" w:rsidRPr="001C38A9" w:rsidRDefault="005929CB" w:rsidP="0048292A">
      <w:pPr>
        <w:pStyle w:val="NormalWeb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1C38A9">
        <w:rPr>
          <w:sz w:val="28"/>
          <w:szCs w:val="28"/>
        </w:rPr>
        <w:t>Выстраивание системы работы с одаренными детьми.</w:t>
      </w:r>
    </w:p>
    <w:p w:rsidR="005929CB" w:rsidRPr="001C38A9" w:rsidRDefault="005929CB" w:rsidP="0048292A">
      <w:pPr>
        <w:pStyle w:val="ListParagraph"/>
        <w:numPr>
          <w:ilvl w:val="0"/>
          <w:numId w:val="8"/>
        </w:numPr>
        <w:shd w:val="clear" w:color="auto" w:fill="FFFFFF"/>
        <w:spacing w:before="0" w:beforeAutospacing="0" w:after="0" w:afterAutospacing="0" w:line="240" w:lineRule="auto"/>
        <w:ind w:left="0" w:right="10" w:firstLine="851"/>
        <w:contextualSpacing/>
        <w:jc w:val="both"/>
        <w:rPr>
          <w:rFonts w:ascii="Times New Roman" w:hAnsi="Times New Roman"/>
          <w:color w:val="00B050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Распространение передового педагогического опыта</w:t>
      </w:r>
      <w:r>
        <w:rPr>
          <w:rFonts w:ascii="Times New Roman" w:hAnsi="Times New Roman"/>
          <w:sz w:val="28"/>
          <w:szCs w:val="28"/>
        </w:rPr>
        <w:t>.</w:t>
      </w:r>
    </w:p>
    <w:p w:rsidR="005929CB" w:rsidRDefault="005929CB" w:rsidP="00442818">
      <w:pPr>
        <w:shd w:val="clear" w:color="auto" w:fill="FFFFFF"/>
        <w:spacing w:after="0" w:line="240" w:lineRule="auto"/>
        <w:ind w:right="10"/>
        <w:contextualSpacing/>
        <w:rPr>
          <w:rFonts w:ascii="Times New Roman" w:hAnsi="Times New Roman"/>
          <w:b/>
          <w:sz w:val="28"/>
          <w:szCs w:val="28"/>
        </w:rPr>
      </w:pPr>
    </w:p>
    <w:p w:rsidR="005929CB" w:rsidRPr="001C38A9" w:rsidRDefault="005929CB" w:rsidP="0099615A">
      <w:pPr>
        <w:shd w:val="clear" w:color="auto" w:fill="FFFFFF"/>
        <w:spacing w:after="0" w:line="240" w:lineRule="auto"/>
        <w:ind w:left="568" w:right="1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Система взаимодействия с другими социальными институтами</w:t>
      </w:r>
    </w:p>
    <w:p w:rsidR="005929CB" w:rsidRPr="001C38A9" w:rsidRDefault="005929CB" w:rsidP="0099615A">
      <w:pPr>
        <w:shd w:val="clear" w:color="auto" w:fill="FFFFFF"/>
        <w:spacing w:after="0" w:line="240" w:lineRule="auto"/>
        <w:ind w:left="568" w:right="1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929CB" w:rsidRPr="001C38A9" w:rsidRDefault="005929CB" w:rsidP="0048292A">
      <w:pPr>
        <w:pStyle w:val="NormalWeb"/>
        <w:numPr>
          <w:ilvl w:val="0"/>
          <w:numId w:val="1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1C38A9">
        <w:rPr>
          <w:sz w:val="28"/>
          <w:szCs w:val="28"/>
        </w:rPr>
        <w:t>Взаимодействие со школой в соответствии с договором о сотрудничестве детского сада и школы по преемственности (програм</w:t>
      </w:r>
      <w:r>
        <w:rPr>
          <w:sz w:val="28"/>
          <w:szCs w:val="28"/>
        </w:rPr>
        <w:t>ма сотрудничества с МБОУ СОШ № 25</w:t>
      </w:r>
      <w:r w:rsidRPr="001C38A9">
        <w:rPr>
          <w:sz w:val="28"/>
          <w:szCs w:val="28"/>
        </w:rPr>
        <w:t xml:space="preserve"> «Эстафета»)</w:t>
      </w:r>
      <w:r>
        <w:rPr>
          <w:sz w:val="28"/>
          <w:szCs w:val="28"/>
        </w:rPr>
        <w:t>.</w:t>
      </w:r>
    </w:p>
    <w:p w:rsidR="005929CB" w:rsidRPr="001C38A9" w:rsidRDefault="005929CB" w:rsidP="0048292A">
      <w:pPr>
        <w:pStyle w:val="ListParagraph"/>
        <w:numPr>
          <w:ilvl w:val="0"/>
          <w:numId w:val="11"/>
        </w:numPr>
        <w:spacing w:before="0" w:beforeAutospacing="0" w:after="0" w:afterAutospacing="0" w:line="240" w:lineRule="auto"/>
        <w:ind w:left="0"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Творческое и познавательное взаимодействие с социумом: библио</w:t>
      </w:r>
      <w:r>
        <w:rPr>
          <w:rFonts w:ascii="Times New Roman" w:hAnsi="Times New Roman"/>
          <w:sz w:val="28"/>
          <w:szCs w:val="28"/>
        </w:rPr>
        <w:t>тека и др. культурные учреждения</w:t>
      </w:r>
      <w:r w:rsidRPr="001C38A9">
        <w:rPr>
          <w:rFonts w:ascii="Times New Roman" w:hAnsi="Times New Roman"/>
          <w:sz w:val="28"/>
          <w:szCs w:val="28"/>
        </w:rPr>
        <w:t xml:space="preserve"> города, школа, памятные </w:t>
      </w:r>
      <w:r w:rsidRPr="001C38A9">
        <w:rPr>
          <w:rFonts w:ascii="Times New Roman" w:hAnsi="Times New Roman"/>
          <w:color w:val="000000"/>
          <w:sz w:val="28"/>
          <w:szCs w:val="28"/>
        </w:rPr>
        <w:t>места города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5929CB" w:rsidRPr="001C38A9" w:rsidRDefault="005929CB" w:rsidP="0048292A">
      <w:pPr>
        <w:pStyle w:val="ListParagraph"/>
        <w:numPr>
          <w:ilvl w:val="0"/>
          <w:numId w:val="11"/>
        </w:numPr>
        <w:spacing w:before="0" w:beforeAutospacing="0" w:after="0" w:afterAutospacing="0" w:line="240" w:lineRule="auto"/>
        <w:ind w:left="0" w:right="10"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C38A9">
        <w:rPr>
          <w:rFonts w:ascii="Times New Roman" w:hAnsi="Times New Roman"/>
          <w:color w:val="000000"/>
          <w:sz w:val="28"/>
          <w:szCs w:val="28"/>
        </w:rPr>
        <w:t>Информирование родителей об уровне развития и здоровья детей.</w:t>
      </w:r>
    </w:p>
    <w:p w:rsidR="005929CB" w:rsidRPr="001C38A9" w:rsidRDefault="005929CB" w:rsidP="0048292A">
      <w:pPr>
        <w:pStyle w:val="NormalWeb"/>
        <w:numPr>
          <w:ilvl w:val="0"/>
          <w:numId w:val="11"/>
        </w:numPr>
        <w:spacing w:before="0" w:beforeAutospacing="0" w:after="0" w:afterAutospacing="0"/>
        <w:ind w:left="0" w:firstLine="851"/>
        <w:jc w:val="both"/>
        <w:rPr>
          <w:color w:val="000000"/>
          <w:sz w:val="28"/>
          <w:szCs w:val="28"/>
        </w:rPr>
      </w:pPr>
      <w:r w:rsidRPr="001C38A9">
        <w:rPr>
          <w:color w:val="000000"/>
          <w:sz w:val="28"/>
          <w:szCs w:val="28"/>
        </w:rPr>
        <w:t>Вовлечение в образовательную деятельность родителей воспитанников и формирование у родителей навыков правильного взаимодействия с детьми через совместные мероприятия:</w:t>
      </w:r>
    </w:p>
    <w:p w:rsidR="005929CB" w:rsidRPr="001C38A9" w:rsidRDefault="005929CB" w:rsidP="0048292A">
      <w:pPr>
        <w:pStyle w:val="ListParagraph"/>
        <w:numPr>
          <w:ilvl w:val="0"/>
          <w:numId w:val="12"/>
        </w:numPr>
        <w:spacing w:before="0" w:beforeAutospacing="0" w:after="0" w:afterAutospacing="0" w:line="240" w:lineRule="auto"/>
        <w:ind w:left="0"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C38A9">
        <w:rPr>
          <w:rFonts w:ascii="Times New Roman" w:hAnsi="Times New Roman"/>
          <w:color w:val="000000"/>
          <w:sz w:val="28"/>
          <w:szCs w:val="28"/>
        </w:rPr>
        <w:t xml:space="preserve">через реализацию творческих проектов; </w:t>
      </w:r>
    </w:p>
    <w:p w:rsidR="005929CB" w:rsidRPr="001C38A9" w:rsidRDefault="005929CB" w:rsidP="0048292A">
      <w:pPr>
        <w:pStyle w:val="ListParagraph"/>
        <w:numPr>
          <w:ilvl w:val="0"/>
          <w:numId w:val="12"/>
        </w:numPr>
        <w:spacing w:before="0" w:beforeAutospacing="0" w:after="0" w:afterAutospacing="0" w:line="240" w:lineRule="auto"/>
        <w:ind w:left="0"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C38A9">
        <w:rPr>
          <w:rFonts w:ascii="Times New Roman" w:hAnsi="Times New Roman"/>
          <w:color w:val="000000"/>
          <w:sz w:val="28"/>
          <w:szCs w:val="28"/>
        </w:rPr>
        <w:t>издание авторских  семейных работ (книг, энциклопедий, журналов и др.);</w:t>
      </w:r>
    </w:p>
    <w:p w:rsidR="005929CB" w:rsidRPr="001C38A9" w:rsidRDefault="005929CB" w:rsidP="0048292A">
      <w:pPr>
        <w:pStyle w:val="ListParagraph"/>
        <w:numPr>
          <w:ilvl w:val="0"/>
          <w:numId w:val="12"/>
        </w:numPr>
        <w:spacing w:before="0" w:beforeAutospacing="0" w:after="0" w:afterAutospacing="0" w:line="240" w:lineRule="auto"/>
        <w:ind w:left="0"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C38A9">
        <w:rPr>
          <w:rFonts w:ascii="Times New Roman" w:hAnsi="Times New Roman"/>
          <w:color w:val="000000"/>
          <w:sz w:val="28"/>
          <w:szCs w:val="28"/>
        </w:rPr>
        <w:t>ведение по группам творческих накопительных альбомов и т.п.</w:t>
      </w:r>
    </w:p>
    <w:p w:rsidR="005929CB" w:rsidRPr="001C38A9" w:rsidRDefault="005929CB" w:rsidP="0048292A">
      <w:pPr>
        <w:pStyle w:val="ListParagraph"/>
        <w:numPr>
          <w:ilvl w:val="0"/>
          <w:numId w:val="11"/>
        </w:numPr>
        <w:spacing w:before="0" w:beforeAutospacing="0" w:after="0" w:afterAutospacing="0" w:line="240" w:lineRule="auto"/>
        <w:ind w:left="0" w:right="10"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C38A9">
        <w:rPr>
          <w:rFonts w:ascii="Times New Roman" w:hAnsi="Times New Roman"/>
          <w:color w:val="000000"/>
          <w:sz w:val="28"/>
          <w:szCs w:val="28"/>
        </w:rPr>
        <w:t>базы родительского всеобуча.</w:t>
      </w:r>
    </w:p>
    <w:p w:rsidR="005929CB" w:rsidRPr="001C38A9" w:rsidRDefault="005929CB" w:rsidP="0048292A">
      <w:pPr>
        <w:pStyle w:val="ListParagraph"/>
        <w:numPr>
          <w:ilvl w:val="0"/>
          <w:numId w:val="11"/>
        </w:numPr>
        <w:shd w:val="clear" w:color="auto" w:fill="FFFFFF"/>
        <w:spacing w:before="0" w:beforeAutospacing="0" w:after="0" w:afterAutospacing="0" w:line="240" w:lineRule="auto"/>
        <w:ind w:left="0" w:right="29" w:firstLine="851"/>
        <w:contextualSpacing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1C38A9">
        <w:rPr>
          <w:rFonts w:ascii="Times New Roman" w:hAnsi="Times New Roman"/>
          <w:color w:val="000000"/>
          <w:spacing w:val="1"/>
          <w:sz w:val="28"/>
          <w:szCs w:val="28"/>
        </w:rPr>
        <w:t>Создание банка данных по социальному составу семьи</w:t>
      </w:r>
    </w:p>
    <w:p w:rsidR="005929CB" w:rsidRPr="001C38A9" w:rsidRDefault="005929CB" w:rsidP="0048292A">
      <w:pPr>
        <w:pStyle w:val="ListParagraph"/>
        <w:numPr>
          <w:ilvl w:val="0"/>
          <w:numId w:val="11"/>
        </w:numPr>
        <w:shd w:val="clear" w:color="auto" w:fill="FFFFFF"/>
        <w:spacing w:before="0" w:beforeAutospacing="0" w:after="0" w:afterAutospacing="0" w:line="240" w:lineRule="auto"/>
        <w:ind w:left="0" w:right="29" w:firstLine="851"/>
        <w:contextualSpacing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1C38A9">
        <w:rPr>
          <w:rFonts w:ascii="Times New Roman" w:hAnsi="Times New Roman"/>
          <w:color w:val="000000"/>
          <w:spacing w:val="1"/>
          <w:sz w:val="28"/>
          <w:szCs w:val="28"/>
        </w:rPr>
        <w:t>Обеспечение эмоционального комфорта детей  родителей и воспитателей средствами игровой терапии.</w:t>
      </w:r>
    </w:p>
    <w:p w:rsidR="005929CB" w:rsidRPr="001C38A9" w:rsidRDefault="005929CB" w:rsidP="0048292A">
      <w:pPr>
        <w:pStyle w:val="ListParagraph"/>
        <w:numPr>
          <w:ilvl w:val="0"/>
          <w:numId w:val="11"/>
        </w:numPr>
        <w:spacing w:before="0" w:beforeAutospacing="0" w:after="0" w:afterAutospacing="0" w:line="240" w:lineRule="auto"/>
        <w:ind w:left="0"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C38A9">
        <w:rPr>
          <w:rFonts w:ascii="Times New Roman" w:hAnsi="Times New Roman"/>
          <w:color w:val="000000"/>
          <w:sz w:val="28"/>
          <w:szCs w:val="28"/>
        </w:rPr>
        <w:t>Развитие различных информационных форм для обмена опытом семейного воспитания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5929CB" w:rsidRPr="001C38A9" w:rsidRDefault="005929CB" w:rsidP="0048292A">
      <w:pPr>
        <w:pStyle w:val="ListParagraph"/>
        <w:numPr>
          <w:ilvl w:val="0"/>
          <w:numId w:val="11"/>
        </w:numPr>
        <w:spacing w:before="0" w:beforeAutospacing="0" w:after="0" w:afterAutospacing="0" w:line="240" w:lineRule="auto"/>
        <w:ind w:left="0" w:right="1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Организация  рубрики «Полезные ссылки» на сайте МБДОУ для родителей.</w:t>
      </w:r>
    </w:p>
    <w:p w:rsidR="005929CB" w:rsidRPr="001C38A9" w:rsidRDefault="005929CB" w:rsidP="0048292A">
      <w:pPr>
        <w:pStyle w:val="ListParagraph"/>
        <w:numPr>
          <w:ilvl w:val="0"/>
          <w:numId w:val="11"/>
        </w:numPr>
        <w:spacing w:before="0" w:beforeAutospacing="0" w:after="0" w:afterAutospacing="0" w:line="240" w:lineRule="auto"/>
        <w:ind w:left="0" w:right="10"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C38A9">
        <w:rPr>
          <w:rFonts w:ascii="Times New Roman" w:hAnsi="Times New Roman"/>
          <w:color w:val="000000"/>
          <w:sz w:val="28"/>
          <w:szCs w:val="28"/>
        </w:rPr>
        <w:t>Консультирование родителей по актуальным вопросам.</w:t>
      </w:r>
    </w:p>
    <w:p w:rsidR="005929CB" w:rsidRPr="001C38A9" w:rsidRDefault="005929CB" w:rsidP="00442818">
      <w:pPr>
        <w:pStyle w:val="Heading1"/>
        <w:jc w:val="center"/>
        <w:rPr>
          <w:rFonts w:ascii="Times New Roman" w:hAnsi="Times New Roman"/>
          <w:sz w:val="28"/>
          <w:szCs w:val="28"/>
        </w:rPr>
      </w:pPr>
      <w:bookmarkStart w:id="6" w:name="_Toc427751202"/>
      <w:r w:rsidRPr="001C38A9">
        <w:rPr>
          <w:rFonts w:ascii="Times New Roman" w:hAnsi="Times New Roman"/>
          <w:sz w:val="28"/>
          <w:szCs w:val="28"/>
        </w:rPr>
        <w:t>6. Обоснование ресурсного обеспечения Программы</w:t>
      </w:r>
      <w:bookmarkEnd w:id="6"/>
    </w:p>
    <w:p w:rsidR="005929CB" w:rsidRDefault="005929CB" w:rsidP="004428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 xml:space="preserve">Объем  ресурсного обеспечения на решение задач Программы складывается в соответствии с требованиями Федерального закона от 29.12.2012 № 273-ФЗ «Об образовании в Российской Федерации», Федерального закона от 22.07.2008 № 123-ФЗ «Технический регламент о требованиях пожарной безопасности», нормами СанПиН, требованиями санитарных правил 2.4.1.3049-13  , ППР от 23.06.2014 № 581, исходя из перечня мероприятий и суммы расходов за предыдущие годы реализации Программы, из потребности ДОУ на основании ежегодного комплектования, а также в связи с необходимостью исполнения требований нормативных документов надзорных органов. </w:t>
      </w:r>
    </w:p>
    <w:p w:rsidR="005929CB" w:rsidRPr="001C38A9" w:rsidRDefault="005929CB" w:rsidP="004428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929CB" w:rsidRPr="001C38A9" w:rsidRDefault="005929CB" w:rsidP="00442818">
      <w:pPr>
        <w:pStyle w:val="NormalWeb"/>
        <w:spacing w:before="0" w:beforeAutospacing="0" w:after="0" w:afterAutospacing="0"/>
        <w:jc w:val="center"/>
        <w:rPr>
          <w:rStyle w:val="Strong"/>
          <w:sz w:val="28"/>
          <w:szCs w:val="28"/>
        </w:rPr>
      </w:pPr>
      <w:r w:rsidRPr="001C38A9">
        <w:rPr>
          <w:rStyle w:val="Strong"/>
          <w:sz w:val="28"/>
          <w:szCs w:val="28"/>
        </w:rPr>
        <w:t>Программное обеспечение, методики, технологии</w:t>
      </w:r>
    </w:p>
    <w:p w:rsidR="005929CB" w:rsidRPr="001C38A9" w:rsidRDefault="005929CB" w:rsidP="00442818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</w:p>
    <w:p w:rsidR="005929CB" w:rsidRPr="001C38A9" w:rsidRDefault="005929CB" w:rsidP="00442818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1C38A9">
        <w:rPr>
          <w:rStyle w:val="Strong"/>
          <w:sz w:val="28"/>
          <w:szCs w:val="28"/>
        </w:rPr>
        <w:t xml:space="preserve">Проблема: </w:t>
      </w:r>
      <w:r w:rsidRPr="001C38A9">
        <w:rPr>
          <w:sz w:val="28"/>
          <w:szCs w:val="28"/>
        </w:rPr>
        <w:t xml:space="preserve">Объективная необходимость переориентировать педагогов на приоритет игровой,  самостоятельной деятельности детей, использование инновационных  программ и технологий  в решении совместной образовательной деятельности. </w:t>
      </w:r>
    </w:p>
    <w:p w:rsidR="005929CB" w:rsidRPr="001C38A9" w:rsidRDefault="005929CB" w:rsidP="00442818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1C38A9">
        <w:rPr>
          <w:rStyle w:val="Strong"/>
          <w:sz w:val="28"/>
          <w:szCs w:val="28"/>
        </w:rPr>
        <w:t>Цел</w:t>
      </w:r>
      <w:r w:rsidRPr="001C38A9">
        <w:rPr>
          <w:sz w:val="28"/>
          <w:szCs w:val="28"/>
        </w:rPr>
        <w:t>ь: повысить качество обучения педагогов ДОУ технологиям проектирования и естественного включения семьи в проектную деятельность.</w:t>
      </w:r>
    </w:p>
    <w:p w:rsidR="005929CB" w:rsidRPr="001C38A9" w:rsidRDefault="005929CB" w:rsidP="00442818">
      <w:pPr>
        <w:pStyle w:val="NormalWeb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1C38A9">
        <w:rPr>
          <w:rStyle w:val="Strong"/>
          <w:sz w:val="28"/>
          <w:szCs w:val="28"/>
        </w:rPr>
        <w:t> Задачи</w:t>
      </w:r>
      <w:r w:rsidRPr="001C38A9">
        <w:rPr>
          <w:sz w:val="28"/>
          <w:szCs w:val="28"/>
        </w:rPr>
        <w:t>:</w:t>
      </w:r>
    </w:p>
    <w:p w:rsidR="005929CB" w:rsidRPr="001C38A9" w:rsidRDefault="005929CB" w:rsidP="00442818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1C38A9">
        <w:rPr>
          <w:sz w:val="28"/>
          <w:szCs w:val="28"/>
        </w:rPr>
        <w:t>1.Переориентировать педагогов на приоритет игровой, самостоятельной деятельности ребенка, обучить педагогов методам вовлечения семей в проектную деятельность.</w:t>
      </w:r>
    </w:p>
    <w:p w:rsidR="005929CB" w:rsidRPr="001C38A9" w:rsidRDefault="005929CB" w:rsidP="00442818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1C38A9">
        <w:rPr>
          <w:sz w:val="28"/>
          <w:szCs w:val="28"/>
        </w:rPr>
        <w:t>Развивать социальное партнерство в процессе вовлечения детей дошкольного возраста в проектную деятельность.</w:t>
      </w:r>
    </w:p>
    <w:p w:rsidR="005929CB" w:rsidRDefault="005929CB" w:rsidP="00442818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1C38A9">
        <w:rPr>
          <w:sz w:val="28"/>
          <w:szCs w:val="28"/>
        </w:rPr>
        <w:t>Организовать эффективное сетевое взаимодействие с партнерами детского сада посредством Интернета.</w:t>
      </w:r>
    </w:p>
    <w:p w:rsidR="005929CB" w:rsidRDefault="005929CB" w:rsidP="00442818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W w:w="1119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5812"/>
        <w:gridCol w:w="1985"/>
        <w:gridCol w:w="941"/>
        <w:gridCol w:w="902"/>
        <w:gridCol w:w="992"/>
      </w:tblGrid>
      <w:tr w:rsidR="005929CB" w:rsidRPr="00FF1385" w:rsidTr="009A0E10">
        <w:trPr>
          <w:trHeight w:val="264"/>
        </w:trPr>
        <w:tc>
          <w:tcPr>
            <w:tcW w:w="567" w:type="dxa"/>
            <w:vMerge w:val="restart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812" w:type="dxa"/>
            <w:vMerge w:val="restart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1985" w:type="dxa"/>
            <w:vMerge w:val="restart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Исполнители</w:t>
            </w:r>
          </w:p>
        </w:tc>
        <w:tc>
          <w:tcPr>
            <w:tcW w:w="2835" w:type="dxa"/>
            <w:gridSpan w:val="3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Сроки исполнения</w:t>
            </w:r>
          </w:p>
        </w:tc>
      </w:tr>
      <w:tr w:rsidR="005929CB" w:rsidRPr="00FF1385" w:rsidTr="009A0E10">
        <w:tc>
          <w:tcPr>
            <w:tcW w:w="567" w:type="dxa"/>
            <w:vMerge/>
          </w:tcPr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12" w:type="dxa"/>
            <w:vMerge/>
          </w:tcPr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1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2017-</w:t>
            </w:r>
          </w:p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902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2018-</w:t>
            </w:r>
          </w:p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992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2020-</w:t>
            </w:r>
          </w:p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2021</w:t>
            </w:r>
          </w:p>
        </w:tc>
      </w:tr>
      <w:tr w:rsidR="005929CB" w:rsidRPr="00FF1385" w:rsidTr="009A0E10">
        <w:trPr>
          <w:trHeight w:val="347"/>
        </w:trPr>
        <w:tc>
          <w:tcPr>
            <w:tcW w:w="567" w:type="dxa"/>
          </w:tcPr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5929CB" w:rsidRPr="001C38A9" w:rsidRDefault="005929CB" w:rsidP="00A0079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Разработка системы обучения педагогов применению проектного метода в образовательном процессе;</w:t>
            </w:r>
          </w:p>
        </w:tc>
        <w:tc>
          <w:tcPr>
            <w:tcW w:w="1985" w:type="dxa"/>
          </w:tcPr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</w:t>
            </w:r>
          </w:p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color w:val="000000"/>
                <w:sz w:val="28"/>
                <w:szCs w:val="28"/>
              </w:rPr>
              <w:t>Старший</w:t>
            </w:r>
          </w:p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воспитатель</w:t>
            </w:r>
          </w:p>
        </w:tc>
        <w:tc>
          <w:tcPr>
            <w:tcW w:w="941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902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color w:val="000000"/>
                <w:sz w:val="28"/>
                <w:szCs w:val="28"/>
              </w:rPr>
              <w:t>+</w:t>
            </w:r>
          </w:p>
        </w:tc>
      </w:tr>
      <w:tr w:rsidR="005929CB" w:rsidRPr="00FF1385" w:rsidTr="009A0E10">
        <w:trPr>
          <w:trHeight w:val="347"/>
        </w:trPr>
        <w:tc>
          <w:tcPr>
            <w:tcW w:w="567" w:type="dxa"/>
          </w:tcPr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812" w:type="dxa"/>
          </w:tcPr>
          <w:p w:rsidR="005929CB" w:rsidRPr="001C38A9" w:rsidRDefault="005929CB" w:rsidP="00A0079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Создание проекта взаимодействия  ДОУ и семьи, разработка мероприятий в рамках этого проекта по сопровождению и консультированию семей воспитанников.</w:t>
            </w:r>
          </w:p>
          <w:p w:rsidR="005929CB" w:rsidRPr="001C38A9" w:rsidRDefault="005929CB" w:rsidP="00A0079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Система</w:t>
            </w:r>
            <w:r>
              <w:rPr>
                <w:sz w:val="28"/>
                <w:szCs w:val="28"/>
              </w:rPr>
              <w:t xml:space="preserve">тизировать работу с родителями </w:t>
            </w:r>
            <w:r w:rsidRPr="001C38A9">
              <w:rPr>
                <w:sz w:val="28"/>
                <w:szCs w:val="28"/>
              </w:rPr>
              <w:t>как основными партнерами, по подготовке детей к обучению в школе.</w:t>
            </w:r>
          </w:p>
        </w:tc>
        <w:tc>
          <w:tcPr>
            <w:tcW w:w="1985" w:type="dxa"/>
          </w:tcPr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</w:t>
            </w:r>
          </w:p>
          <w:p w:rsidR="005929CB" w:rsidRPr="00FF1385" w:rsidRDefault="005929CB" w:rsidP="009A0E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color w:val="000000"/>
                <w:sz w:val="28"/>
                <w:szCs w:val="28"/>
              </w:rPr>
              <w:t>Старший</w:t>
            </w:r>
          </w:p>
          <w:p w:rsidR="005929CB" w:rsidRPr="00FF1385" w:rsidRDefault="005929CB" w:rsidP="009A0E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воспитатель </w:t>
            </w:r>
          </w:p>
          <w:p w:rsidR="005929CB" w:rsidRPr="00FF1385" w:rsidRDefault="005929CB" w:rsidP="009A0E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color w:val="000000"/>
                <w:sz w:val="28"/>
                <w:szCs w:val="28"/>
              </w:rPr>
              <w:t>Педагоги</w:t>
            </w:r>
          </w:p>
        </w:tc>
        <w:tc>
          <w:tcPr>
            <w:tcW w:w="941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02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color w:val="000000"/>
                <w:sz w:val="28"/>
                <w:szCs w:val="28"/>
              </w:rPr>
              <w:t>+</w:t>
            </w:r>
          </w:p>
        </w:tc>
      </w:tr>
      <w:tr w:rsidR="005929CB" w:rsidRPr="00FF1385" w:rsidTr="009A0E10">
        <w:trPr>
          <w:trHeight w:val="347"/>
        </w:trPr>
        <w:tc>
          <w:tcPr>
            <w:tcW w:w="567" w:type="dxa"/>
          </w:tcPr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812" w:type="dxa"/>
          </w:tcPr>
          <w:p w:rsidR="005929CB" w:rsidRPr="001C38A9" w:rsidRDefault="005929CB" w:rsidP="00A0079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Разработка комплекта методических материалов  к практикуму «Формы взаимодействия с родителями. Совместные проекты»</w:t>
            </w:r>
          </w:p>
        </w:tc>
        <w:tc>
          <w:tcPr>
            <w:tcW w:w="1985" w:type="dxa"/>
          </w:tcPr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</w:t>
            </w:r>
          </w:p>
          <w:p w:rsidR="005929CB" w:rsidRPr="00FF1385" w:rsidRDefault="005929CB" w:rsidP="009A0E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color w:val="000000"/>
                <w:sz w:val="28"/>
                <w:szCs w:val="28"/>
              </w:rPr>
              <w:t>Старший</w:t>
            </w:r>
          </w:p>
          <w:p w:rsidR="005929CB" w:rsidRPr="00FF1385" w:rsidRDefault="005929CB" w:rsidP="009A0E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воспитатель Педагоги</w:t>
            </w:r>
          </w:p>
        </w:tc>
        <w:tc>
          <w:tcPr>
            <w:tcW w:w="941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902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color w:val="000000"/>
                <w:sz w:val="28"/>
                <w:szCs w:val="28"/>
              </w:rPr>
              <w:t>+</w:t>
            </w:r>
          </w:p>
        </w:tc>
      </w:tr>
      <w:tr w:rsidR="005929CB" w:rsidRPr="00FF1385" w:rsidTr="009A0E10">
        <w:trPr>
          <w:trHeight w:val="1639"/>
        </w:trPr>
        <w:tc>
          <w:tcPr>
            <w:tcW w:w="567" w:type="dxa"/>
          </w:tcPr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812" w:type="dxa"/>
          </w:tcPr>
          <w:p w:rsidR="005929CB" w:rsidRPr="001C38A9" w:rsidRDefault="005929CB" w:rsidP="00A0079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 xml:space="preserve">Разработка системы проектов по всем возрастам в рамках реализации Образовательной программы, основываясь на комплексно-тематическом планировании, циклограмме праздничных мероприятий </w:t>
            </w:r>
          </w:p>
        </w:tc>
        <w:tc>
          <w:tcPr>
            <w:tcW w:w="1985" w:type="dxa"/>
          </w:tcPr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5929CB" w:rsidRPr="00FF1385" w:rsidRDefault="005929CB" w:rsidP="009A0E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color w:val="000000"/>
                <w:sz w:val="28"/>
                <w:szCs w:val="28"/>
              </w:rPr>
              <w:t>Старший</w:t>
            </w:r>
          </w:p>
          <w:p w:rsidR="005929CB" w:rsidRPr="00FF1385" w:rsidRDefault="005929CB" w:rsidP="009A0E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воспитатель</w:t>
            </w:r>
            <w:r w:rsidRPr="00FF1385">
              <w:rPr>
                <w:rFonts w:ascii="Times New Roman" w:hAnsi="Times New Roman"/>
                <w:sz w:val="28"/>
                <w:szCs w:val="28"/>
              </w:rPr>
              <w:t xml:space="preserve"> Педагоги</w:t>
            </w:r>
          </w:p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1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02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5929CB" w:rsidRPr="00FF1385" w:rsidTr="009A0E10">
        <w:trPr>
          <w:trHeight w:val="347"/>
        </w:trPr>
        <w:tc>
          <w:tcPr>
            <w:tcW w:w="567" w:type="dxa"/>
          </w:tcPr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812" w:type="dxa"/>
          </w:tcPr>
          <w:p w:rsidR="005929CB" w:rsidRPr="001C38A9" w:rsidRDefault="005929CB" w:rsidP="00A0079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Практикум «Использование новых технологий для развития детей как средства общения через реализацию образовательного процесса»</w:t>
            </w:r>
          </w:p>
        </w:tc>
        <w:tc>
          <w:tcPr>
            <w:tcW w:w="1985" w:type="dxa"/>
          </w:tcPr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5929CB" w:rsidRPr="00FF1385" w:rsidRDefault="005929CB" w:rsidP="009A0E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color w:val="000000"/>
                <w:sz w:val="28"/>
                <w:szCs w:val="28"/>
              </w:rPr>
              <w:t>Старший</w:t>
            </w:r>
          </w:p>
          <w:p w:rsidR="005929CB" w:rsidRPr="00FF1385" w:rsidRDefault="005929CB" w:rsidP="009A0E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воспитатель</w:t>
            </w:r>
            <w:r w:rsidRPr="00FF1385">
              <w:rPr>
                <w:rFonts w:ascii="Times New Roman" w:hAnsi="Times New Roman"/>
                <w:sz w:val="28"/>
                <w:szCs w:val="28"/>
              </w:rPr>
              <w:t xml:space="preserve"> Педагоги</w:t>
            </w:r>
          </w:p>
        </w:tc>
        <w:tc>
          <w:tcPr>
            <w:tcW w:w="941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02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5929CB" w:rsidRPr="00FF1385" w:rsidTr="009A0E10">
        <w:trPr>
          <w:trHeight w:val="276"/>
        </w:trPr>
        <w:tc>
          <w:tcPr>
            <w:tcW w:w="567" w:type="dxa"/>
          </w:tcPr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812" w:type="dxa"/>
          </w:tcPr>
          <w:p w:rsidR="005929CB" w:rsidRPr="001C38A9" w:rsidRDefault="005929CB" w:rsidP="00A0079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Презентации «Формы взаимодействия педагогов и специалистов в реализации проектов»</w:t>
            </w:r>
          </w:p>
        </w:tc>
        <w:tc>
          <w:tcPr>
            <w:tcW w:w="1985" w:type="dxa"/>
          </w:tcPr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5929CB" w:rsidRPr="00FF1385" w:rsidRDefault="005929CB" w:rsidP="009A0E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color w:val="000000"/>
                <w:sz w:val="28"/>
                <w:szCs w:val="28"/>
              </w:rPr>
              <w:t>Старший</w:t>
            </w:r>
          </w:p>
          <w:p w:rsidR="005929CB" w:rsidRPr="00FF1385" w:rsidRDefault="005929CB" w:rsidP="009A0E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воспитатель</w:t>
            </w:r>
            <w:r w:rsidRPr="00FF1385">
              <w:rPr>
                <w:rFonts w:ascii="Times New Roman" w:hAnsi="Times New Roman"/>
                <w:sz w:val="28"/>
                <w:szCs w:val="28"/>
              </w:rPr>
              <w:t xml:space="preserve"> Педагоги</w:t>
            </w:r>
          </w:p>
        </w:tc>
        <w:tc>
          <w:tcPr>
            <w:tcW w:w="941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02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</w:tbl>
    <w:p w:rsidR="005929CB" w:rsidRPr="001C38A9" w:rsidRDefault="005929CB" w:rsidP="00442818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1C38A9">
        <w:rPr>
          <w:rStyle w:val="Strong"/>
          <w:sz w:val="28"/>
          <w:szCs w:val="28"/>
        </w:rPr>
        <w:t>Ожидаемый продукт:</w:t>
      </w:r>
    </w:p>
    <w:p w:rsidR="005929CB" w:rsidRPr="001C38A9" w:rsidRDefault="005929CB" w:rsidP="0048292A">
      <w:pPr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Методические разработки по обучению педагогов проектной деятельности.</w:t>
      </w:r>
    </w:p>
    <w:p w:rsidR="005929CB" w:rsidRPr="001C38A9" w:rsidRDefault="005929CB" w:rsidP="0048292A">
      <w:pPr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Внедрение технологии проектирования детской деятельности во все структурные подразделения учреждения.</w:t>
      </w:r>
    </w:p>
    <w:p w:rsidR="005929CB" w:rsidRPr="001C38A9" w:rsidRDefault="005929CB" w:rsidP="00442818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1C38A9">
        <w:rPr>
          <w:rStyle w:val="Strong"/>
          <w:sz w:val="28"/>
          <w:szCs w:val="28"/>
        </w:rPr>
        <w:t xml:space="preserve">Социальный эффект: </w:t>
      </w:r>
    </w:p>
    <w:p w:rsidR="005929CB" w:rsidRDefault="005929CB" w:rsidP="0048292A">
      <w:pPr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Обучение родителей взаимодействию с ребенком дома.</w:t>
      </w:r>
    </w:p>
    <w:p w:rsidR="005929CB" w:rsidRPr="001C38A9" w:rsidRDefault="005929CB" w:rsidP="009A0E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929CB" w:rsidRPr="001C38A9" w:rsidRDefault="005929CB" w:rsidP="00C6217B">
      <w:pPr>
        <w:pStyle w:val="NormalWeb"/>
        <w:spacing w:before="0" w:beforeAutospacing="0" w:after="0" w:afterAutospacing="0"/>
        <w:ind w:left="720"/>
        <w:jc w:val="center"/>
        <w:rPr>
          <w:rStyle w:val="Strong"/>
          <w:sz w:val="28"/>
          <w:szCs w:val="28"/>
        </w:rPr>
      </w:pPr>
      <w:r w:rsidRPr="001C38A9">
        <w:rPr>
          <w:rStyle w:val="Strong"/>
          <w:sz w:val="28"/>
          <w:szCs w:val="28"/>
        </w:rPr>
        <w:t>Информатизация дошкольного образования</w:t>
      </w:r>
    </w:p>
    <w:p w:rsidR="005929CB" w:rsidRPr="001C38A9" w:rsidRDefault="005929CB" w:rsidP="00C6217B">
      <w:pPr>
        <w:pStyle w:val="NormalWeb"/>
        <w:spacing w:before="0" w:beforeAutospacing="0" w:after="0" w:afterAutospacing="0"/>
        <w:ind w:left="720"/>
        <w:rPr>
          <w:rStyle w:val="Strong"/>
          <w:sz w:val="28"/>
          <w:szCs w:val="28"/>
        </w:rPr>
      </w:pPr>
    </w:p>
    <w:p w:rsidR="005929CB" w:rsidRPr="001C38A9" w:rsidRDefault="005929CB" w:rsidP="00C6217B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1C38A9">
        <w:rPr>
          <w:rStyle w:val="Strong"/>
          <w:sz w:val="28"/>
          <w:szCs w:val="28"/>
        </w:rPr>
        <w:t> Проблема:</w:t>
      </w:r>
      <w:r w:rsidRPr="001C38A9">
        <w:rPr>
          <w:sz w:val="28"/>
          <w:szCs w:val="28"/>
        </w:rPr>
        <w:t xml:space="preserve"> Объективная необходимость в обработке большого объема управленческой и педагогической информации при осуществлении личностно-ориентированной парадигмы образования. Недооценка роли компьютерных технологий в решении этой проблемы.</w:t>
      </w:r>
    </w:p>
    <w:p w:rsidR="005929CB" w:rsidRPr="001C38A9" w:rsidRDefault="005929CB" w:rsidP="00C6217B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1C38A9">
        <w:rPr>
          <w:rStyle w:val="Strong"/>
          <w:sz w:val="28"/>
          <w:szCs w:val="28"/>
        </w:rPr>
        <w:t>Цел</w:t>
      </w:r>
      <w:r w:rsidRPr="001C38A9">
        <w:rPr>
          <w:sz w:val="28"/>
          <w:szCs w:val="28"/>
        </w:rPr>
        <w:t>ь: Повышение уровня профессионального мастерства сотрудников детского сада в применении ИКТ.</w:t>
      </w:r>
    </w:p>
    <w:p w:rsidR="005929CB" w:rsidRPr="001C38A9" w:rsidRDefault="005929CB" w:rsidP="00C6217B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1C38A9">
        <w:rPr>
          <w:rStyle w:val="Strong"/>
          <w:sz w:val="28"/>
          <w:szCs w:val="28"/>
        </w:rPr>
        <w:t>Задачи:</w:t>
      </w:r>
    </w:p>
    <w:p w:rsidR="005929CB" w:rsidRPr="001C38A9" w:rsidRDefault="005929CB" w:rsidP="00C6217B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1C38A9">
        <w:rPr>
          <w:sz w:val="28"/>
          <w:szCs w:val="28"/>
        </w:rPr>
        <w:t>1.Разработать информационную модель и компьютерную технологию управления  качеством дошкольного образования.</w:t>
      </w:r>
    </w:p>
    <w:p w:rsidR="005929CB" w:rsidRPr="001C38A9" w:rsidRDefault="005929CB" w:rsidP="00C6217B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1C38A9">
        <w:rPr>
          <w:sz w:val="28"/>
          <w:szCs w:val="28"/>
        </w:rPr>
        <w:t>2. Создать  документооборот     с применением информационных технологий.</w:t>
      </w:r>
    </w:p>
    <w:p w:rsidR="005929CB" w:rsidRDefault="005929CB" w:rsidP="00C6217B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5929CB" w:rsidRPr="001C38A9" w:rsidRDefault="005929CB" w:rsidP="00C6217B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1C38A9">
        <w:rPr>
          <w:sz w:val="28"/>
          <w:szCs w:val="28"/>
        </w:rPr>
        <w:t>3. Вовлекать родителей в построение индивидуального образовательного маршрута ребенка посредством постоянного информирования.</w:t>
      </w:r>
    </w:p>
    <w:p w:rsidR="005929CB" w:rsidRPr="001C38A9" w:rsidRDefault="005929CB" w:rsidP="00C6217B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1C38A9">
        <w:rPr>
          <w:sz w:val="28"/>
          <w:szCs w:val="28"/>
        </w:rPr>
        <w:t>4. Организовать эффективное сетевое взаимодействие.</w:t>
      </w:r>
    </w:p>
    <w:tbl>
      <w:tblPr>
        <w:tblW w:w="1123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5104"/>
        <w:gridCol w:w="1827"/>
        <w:gridCol w:w="1291"/>
        <w:gridCol w:w="1276"/>
        <w:gridCol w:w="1307"/>
      </w:tblGrid>
      <w:tr w:rsidR="005929CB" w:rsidRPr="00FF1385" w:rsidTr="00C6217B">
        <w:trPr>
          <w:trHeight w:val="265"/>
        </w:trPr>
        <w:tc>
          <w:tcPr>
            <w:tcW w:w="425" w:type="dxa"/>
            <w:vMerge w:val="restart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5104" w:type="dxa"/>
            <w:vMerge w:val="restart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827" w:type="dxa"/>
            <w:vMerge w:val="restart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исполнители</w:t>
            </w:r>
          </w:p>
        </w:tc>
        <w:tc>
          <w:tcPr>
            <w:tcW w:w="3874" w:type="dxa"/>
            <w:gridSpan w:val="3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Сроки исполнения</w:t>
            </w:r>
          </w:p>
        </w:tc>
      </w:tr>
      <w:tr w:rsidR="005929CB" w:rsidRPr="00FF1385" w:rsidTr="00C6217B">
        <w:trPr>
          <w:trHeight w:val="145"/>
        </w:trPr>
        <w:tc>
          <w:tcPr>
            <w:tcW w:w="425" w:type="dxa"/>
            <w:vMerge/>
          </w:tcPr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4" w:type="dxa"/>
            <w:vMerge/>
          </w:tcPr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7" w:type="dxa"/>
            <w:vMerge/>
          </w:tcPr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1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2017-</w:t>
            </w:r>
          </w:p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</w:p>
        </w:tc>
        <w:tc>
          <w:tcPr>
            <w:tcW w:w="1276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2018-</w:t>
            </w:r>
          </w:p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2019</w:t>
            </w:r>
          </w:p>
        </w:tc>
        <w:tc>
          <w:tcPr>
            <w:tcW w:w="1307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2020-</w:t>
            </w:r>
          </w:p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2021</w:t>
            </w:r>
          </w:p>
        </w:tc>
      </w:tr>
      <w:tr w:rsidR="005929CB" w:rsidRPr="00FF1385" w:rsidTr="00C6217B">
        <w:trPr>
          <w:trHeight w:val="348"/>
        </w:trPr>
        <w:tc>
          <w:tcPr>
            <w:tcW w:w="425" w:type="dxa"/>
          </w:tcPr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104" w:type="dxa"/>
          </w:tcPr>
          <w:p w:rsidR="005929CB" w:rsidRPr="001C38A9" w:rsidRDefault="005929CB" w:rsidP="00A0079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Создание группы, занимающейся внедрением ИТК в образовательный процесс</w:t>
            </w:r>
          </w:p>
        </w:tc>
        <w:tc>
          <w:tcPr>
            <w:tcW w:w="1827" w:type="dxa"/>
          </w:tcPr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Старший</w:t>
            </w:r>
          </w:p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1291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7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5929CB" w:rsidRPr="00FF1385" w:rsidTr="00C6217B">
        <w:trPr>
          <w:trHeight w:val="348"/>
        </w:trPr>
        <w:tc>
          <w:tcPr>
            <w:tcW w:w="425" w:type="dxa"/>
          </w:tcPr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04" w:type="dxa"/>
          </w:tcPr>
          <w:p w:rsidR="005929CB" w:rsidRPr="001C38A9" w:rsidRDefault="005929CB" w:rsidP="00A0079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Создание электронных документов в образовании (планирование, диагностики, отчеты, организация детской деятельности,  рабочие листы, «портфолио» детей и педагогов т.д.)</w:t>
            </w:r>
          </w:p>
        </w:tc>
        <w:tc>
          <w:tcPr>
            <w:tcW w:w="1827" w:type="dxa"/>
          </w:tcPr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5929CB" w:rsidRPr="00FF1385" w:rsidRDefault="005929CB" w:rsidP="00C621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Старший</w:t>
            </w:r>
          </w:p>
          <w:p w:rsidR="005929CB" w:rsidRPr="00FF1385" w:rsidRDefault="005929CB" w:rsidP="00C621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воспитатель Педагоги</w:t>
            </w:r>
          </w:p>
        </w:tc>
        <w:tc>
          <w:tcPr>
            <w:tcW w:w="1291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307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5929CB" w:rsidRPr="00FF1385" w:rsidTr="00C6217B">
        <w:trPr>
          <w:trHeight w:val="348"/>
        </w:trPr>
        <w:tc>
          <w:tcPr>
            <w:tcW w:w="425" w:type="dxa"/>
          </w:tcPr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104" w:type="dxa"/>
          </w:tcPr>
          <w:p w:rsidR="005929CB" w:rsidRPr="001C38A9" w:rsidRDefault="005929CB" w:rsidP="00A0079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 xml:space="preserve">Повышение квалификации педагогов на  курсах  </w:t>
            </w:r>
          </w:p>
          <w:p w:rsidR="005929CB" w:rsidRPr="001C38A9" w:rsidRDefault="005929CB" w:rsidP="00A0079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-Систематизация и хранение исследовательских и проектных работ, сопровождение своего портфолио.</w:t>
            </w:r>
          </w:p>
        </w:tc>
        <w:tc>
          <w:tcPr>
            <w:tcW w:w="1827" w:type="dxa"/>
          </w:tcPr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5929CB" w:rsidRPr="00FF1385" w:rsidRDefault="005929CB" w:rsidP="00C621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Старший</w:t>
            </w:r>
          </w:p>
          <w:p w:rsidR="005929CB" w:rsidRPr="00FF1385" w:rsidRDefault="005929CB" w:rsidP="00C621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  <w:tc>
          <w:tcPr>
            <w:tcW w:w="1291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307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5929CB" w:rsidRPr="00FF1385" w:rsidTr="00C6217B">
        <w:trPr>
          <w:trHeight w:val="348"/>
        </w:trPr>
        <w:tc>
          <w:tcPr>
            <w:tcW w:w="425" w:type="dxa"/>
          </w:tcPr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4" w:type="dxa"/>
          </w:tcPr>
          <w:p w:rsidR="005929CB" w:rsidRPr="001C38A9" w:rsidRDefault="005929CB" w:rsidP="00A0079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Организация эффективного сетевого взаимодействия</w:t>
            </w:r>
          </w:p>
        </w:tc>
        <w:tc>
          <w:tcPr>
            <w:tcW w:w="1827" w:type="dxa"/>
          </w:tcPr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Старший</w:t>
            </w:r>
          </w:p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1291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307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5929CB" w:rsidRPr="00FF1385" w:rsidTr="00C6217B">
        <w:trPr>
          <w:trHeight w:val="348"/>
        </w:trPr>
        <w:tc>
          <w:tcPr>
            <w:tcW w:w="425" w:type="dxa"/>
          </w:tcPr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104" w:type="dxa"/>
          </w:tcPr>
          <w:p w:rsidR="005929CB" w:rsidRPr="001C38A9" w:rsidRDefault="005929CB" w:rsidP="00A0079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 xml:space="preserve">Функционирование и обновление сайта ДОУ </w:t>
            </w:r>
          </w:p>
        </w:tc>
        <w:tc>
          <w:tcPr>
            <w:tcW w:w="1827" w:type="dxa"/>
          </w:tcPr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Старший</w:t>
            </w:r>
          </w:p>
          <w:p w:rsidR="005929CB" w:rsidRPr="00FF1385" w:rsidRDefault="005929CB" w:rsidP="00A007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1291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307" w:type="dxa"/>
          </w:tcPr>
          <w:p w:rsidR="005929CB" w:rsidRPr="00FF1385" w:rsidRDefault="005929CB" w:rsidP="00A007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</w:tbl>
    <w:p w:rsidR="005929CB" w:rsidRDefault="005929CB" w:rsidP="009A0E10">
      <w:pPr>
        <w:pStyle w:val="NormalWeb"/>
        <w:spacing w:before="0" w:beforeAutospacing="0" w:after="0" w:afterAutospacing="0"/>
        <w:rPr>
          <w:rStyle w:val="Strong"/>
          <w:sz w:val="28"/>
          <w:szCs w:val="28"/>
        </w:rPr>
      </w:pPr>
      <w:r w:rsidRPr="001C38A9">
        <w:rPr>
          <w:rStyle w:val="Strong"/>
          <w:sz w:val="28"/>
          <w:szCs w:val="28"/>
        </w:rPr>
        <w:t>Ожидаемый продукт:</w:t>
      </w:r>
    </w:p>
    <w:p w:rsidR="005929CB" w:rsidRDefault="005929CB" w:rsidP="0048292A">
      <w:pPr>
        <w:pStyle w:val="NormalWeb"/>
        <w:numPr>
          <w:ilvl w:val="0"/>
          <w:numId w:val="36"/>
        </w:numPr>
        <w:spacing w:before="0" w:beforeAutospacing="0" w:after="0" w:afterAutospacing="0"/>
        <w:jc w:val="both"/>
        <w:rPr>
          <w:sz w:val="28"/>
          <w:szCs w:val="28"/>
        </w:rPr>
      </w:pPr>
      <w:r w:rsidRPr="001C38A9">
        <w:rPr>
          <w:sz w:val="28"/>
          <w:szCs w:val="28"/>
        </w:rPr>
        <w:t>Подготовка методических рекомендаций по использованию ИКТ.</w:t>
      </w:r>
    </w:p>
    <w:p w:rsidR="005929CB" w:rsidRDefault="005929CB" w:rsidP="0048292A">
      <w:pPr>
        <w:pStyle w:val="NormalWeb"/>
        <w:numPr>
          <w:ilvl w:val="0"/>
          <w:numId w:val="36"/>
        </w:numPr>
        <w:spacing w:before="0" w:beforeAutospacing="0" w:after="0" w:afterAutospacing="0"/>
        <w:jc w:val="both"/>
        <w:rPr>
          <w:sz w:val="28"/>
          <w:szCs w:val="28"/>
        </w:rPr>
      </w:pPr>
      <w:r w:rsidRPr="001C38A9">
        <w:rPr>
          <w:sz w:val="28"/>
          <w:szCs w:val="28"/>
        </w:rPr>
        <w:t>Номенклатура электронной документации образовательной деятельности в области педагогических технологий.</w:t>
      </w:r>
    </w:p>
    <w:p w:rsidR="005929CB" w:rsidRDefault="005929CB" w:rsidP="0048292A">
      <w:pPr>
        <w:pStyle w:val="NormalWeb"/>
        <w:numPr>
          <w:ilvl w:val="0"/>
          <w:numId w:val="36"/>
        </w:numPr>
        <w:spacing w:before="0" w:beforeAutospacing="0" w:after="0" w:afterAutospacing="0"/>
        <w:jc w:val="both"/>
        <w:rPr>
          <w:sz w:val="28"/>
          <w:szCs w:val="28"/>
        </w:rPr>
      </w:pPr>
      <w:r w:rsidRPr="001C38A9">
        <w:rPr>
          <w:sz w:val="28"/>
          <w:szCs w:val="28"/>
        </w:rPr>
        <w:t>Презентации о мероприятиях ДОУ и опыте работы педагогов.</w:t>
      </w:r>
    </w:p>
    <w:p w:rsidR="005929CB" w:rsidRDefault="005929CB" w:rsidP="00C6217B">
      <w:pPr>
        <w:pStyle w:val="NormalWeb"/>
        <w:spacing w:before="0" w:beforeAutospacing="0" w:after="0" w:afterAutospacing="0"/>
        <w:ind w:left="-709"/>
        <w:jc w:val="both"/>
        <w:rPr>
          <w:rStyle w:val="Strong"/>
          <w:sz w:val="28"/>
          <w:szCs w:val="28"/>
        </w:rPr>
      </w:pPr>
      <w:r w:rsidRPr="001C38A9">
        <w:rPr>
          <w:rStyle w:val="Strong"/>
          <w:sz w:val="28"/>
          <w:szCs w:val="28"/>
        </w:rPr>
        <w:t> </w:t>
      </w:r>
      <w:r>
        <w:rPr>
          <w:rStyle w:val="Strong"/>
          <w:sz w:val="28"/>
          <w:szCs w:val="28"/>
        </w:rPr>
        <w:t xml:space="preserve">       </w:t>
      </w:r>
      <w:r w:rsidRPr="001C38A9">
        <w:rPr>
          <w:rStyle w:val="Strong"/>
          <w:sz w:val="28"/>
          <w:szCs w:val="28"/>
        </w:rPr>
        <w:t>Социальный эффект:</w:t>
      </w:r>
    </w:p>
    <w:p w:rsidR="005929CB" w:rsidRDefault="005929CB" w:rsidP="0048292A">
      <w:pPr>
        <w:pStyle w:val="NormalWeb"/>
        <w:numPr>
          <w:ilvl w:val="0"/>
          <w:numId w:val="37"/>
        </w:numPr>
        <w:spacing w:before="0" w:beforeAutospacing="0" w:after="0" w:afterAutospacing="0"/>
        <w:jc w:val="both"/>
        <w:rPr>
          <w:sz w:val="28"/>
          <w:szCs w:val="28"/>
        </w:rPr>
      </w:pPr>
      <w:r w:rsidRPr="001C38A9">
        <w:rPr>
          <w:sz w:val="28"/>
          <w:szCs w:val="28"/>
        </w:rPr>
        <w:t>Преодоление дефицита учебно-методических материалов и повышение уровня компетентности педагогов.</w:t>
      </w:r>
    </w:p>
    <w:p w:rsidR="005929CB" w:rsidRDefault="005929CB" w:rsidP="0048292A">
      <w:pPr>
        <w:pStyle w:val="NormalWeb"/>
        <w:numPr>
          <w:ilvl w:val="0"/>
          <w:numId w:val="37"/>
        </w:numPr>
        <w:spacing w:before="0" w:beforeAutospacing="0" w:after="0" w:afterAutospacing="0"/>
        <w:jc w:val="both"/>
        <w:rPr>
          <w:sz w:val="28"/>
          <w:szCs w:val="28"/>
        </w:rPr>
      </w:pPr>
      <w:r w:rsidRPr="001C38A9">
        <w:rPr>
          <w:sz w:val="28"/>
          <w:szCs w:val="28"/>
        </w:rPr>
        <w:t xml:space="preserve">Участие в проектах города, края, страны через выход </w:t>
      </w:r>
      <w:r>
        <w:rPr>
          <w:sz w:val="28"/>
          <w:szCs w:val="28"/>
        </w:rPr>
        <w:t>в И</w:t>
      </w:r>
      <w:r w:rsidRPr="001C38A9">
        <w:rPr>
          <w:sz w:val="28"/>
          <w:szCs w:val="28"/>
        </w:rPr>
        <w:t>нтернет.</w:t>
      </w:r>
    </w:p>
    <w:p w:rsidR="005929CB" w:rsidRDefault="005929CB" w:rsidP="0048292A">
      <w:pPr>
        <w:pStyle w:val="NormalWeb"/>
        <w:numPr>
          <w:ilvl w:val="0"/>
          <w:numId w:val="37"/>
        </w:numPr>
        <w:spacing w:before="0" w:beforeAutospacing="0" w:after="0" w:afterAutospacing="0"/>
        <w:jc w:val="both"/>
        <w:rPr>
          <w:sz w:val="28"/>
          <w:szCs w:val="28"/>
        </w:rPr>
      </w:pPr>
      <w:r w:rsidRPr="001C38A9">
        <w:rPr>
          <w:sz w:val="28"/>
          <w:szCs w:val="28"/>
        </w:rPr>
        <w:t>Улучшение качества реализации образовательной деятельности и распространение опыта работы.</w:t>
      </w:r>
    </w:p>
    <w:p w:rsidR="005929CB" w:rsidRPr="001C38A9" w:rsidRDefault="005929CB" w:rsidP="0048292A">
      <w:pPr>
        <w:pStyle w:val="NormalWeb"/>
        <w:numPr>
          <w:ilvl w:val="0"/>
          <w:numId w:val="37"/>
        </w:numPr>
        <w:spacing w:before="0" w:beforeAutospacing="0" w:after="0" w:afterAutospacing="0"/>
        <w:jc w:val="both"/>
        <w:rPr>
          <w:sz w:val="28"/>
          <w:szCs w:val="28"/>
        </w:rPr>
      </w:pPr>
      <w:r w:rsidRPr="001C38A9">
        <w:rPr>
          <w:sz w:val="28"/>
          <w:szCs w:val="28"/>
        </w:rPr>
        <w:t>Постоянное информирование родителей о деятельности учреждения, достижениях ребенка и получение обратной связи.</w:t>
      </w:r>
    </w:p>
    <w:p w:rsidR="005929CB" w:rsidRPr="001C38A9" w:rsidRDefault="005929CB" w:rsidP="00C6217B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b/>
          <w:spacing w:val="1"/>
          <w:sz w:val="28"/>
          <w:szCs w:val="28"/>
        </w:rPr>
      </w:pPr>
    </w:p>
    <w:p w:rsidR="005929CB" w:rsidRDefault="005929CB" w:rsidP="009A0E10">
      <w:pPr>
        <w:pStyle w:val="NormalWeb"/>
        <w:spacing w:before="0" w:beforeAutospacing="0" w:after="0" w:afterAutospacing="0"/>
        <w:jc w:val="center"/>
        <w:rPr>
          <w:rStyle w:val="Strong"/>
          <w:sz w:val="28"/>
          <w:szCs w:val="28"/>
        </w:rPr>
      </w:pPr>
    </w:p>
    <w:p w:rsidR="005929CB" w:rsidRDefault="005929CB" w:rsidP="009A0E10">
      <w:pPr>
        <w:pStyle w:val="NormalWeb"/>
        <w:spacing w:before="0" w:beforeAutospacing="0" w:after="0" w:afterAutospacing="0"/>
        <w:jc w:val="center"/>
        <w:rPr>
          <w:rStyle w:val="Strong"/>
          <w:sz w:val="28"/>
          <w:szCs w:val="28"/>
        </w:rPr>
      </w:pPr>
    </w:p>
    <w:p w:rsidR="005929CB" w:rsidRDefault="005929CB" w:rsidP="009A0E10">
      <w:pPr>
        <w:pStyle w:val="NormalWeb"/>
        <w:spacing w:before="0" w:beforeAutospacing="0" w:after="0" w:afterAutospacing="0"/>
        <w:jc w:val="center"/>
        <w:rPr>
          <w:rStyle w:val="Strong"/>
          <w:sz w:val="28"/>
          <w:szCs w:val="28"/>
        </w:rPr>
      </w:pPr>
    </w:p>
    <w:p w:rsidR="005929CB" w:rsidRDefault="005929CB" w:rsidP="009A0E10">
      <w:pPr>
        <w:pStyle w:val="NormalWeb"/>
        <w:spacing w:before="0" w:beforeAutospacing="0" w:after="0" w:afterAutospacing="0"/>
        <w:jc w:val="center"/>
        <w:rPr>
          <w:rStyle w:val="Strong"/>
          <w:sz w:val="28"/>
          <w:szCs w:val="28"/>
        </w:rPr>
      </w:pPr>
    </w:p>
    <w:p w:rsidR="005929CB" w:rsidRDefault="005929CB" w:rsidP="009A0E10">
      <w:pPr>
        <w:pStyle w:val="NormalWeb"/>
        <w:spacing w:before="0" w:beforeAutospacing="0" w:after="0" w:afterAutospacing="0"/>
        <w:jc w:val="center"/>
        <w:rPr>
          <w:rStyle w:val="Strong"/>
          <w:sz w:val="28"/>
          <w:szCs w:val="28"/>
        </w:rPr>
      </w:pPr>
    </w:p>
    <w:p w:rsidR="005929CB" w:rsidRDefault="005929CB" w:rsidP="009A0E10">
      <w:pPr>
        <w:pStyle w:val="NormalWeb"/>
        <w:spacing w:before="0" w:beforeAutospacing="0" w:after="0" w:afterAutospacing="0"/>
        <w:jc w:val="center"/>
        <w:rPr>
          <w:rStyle w:val="Strong"/>
          <w:sz w:val="28"/>
          <w:szCs w:val="28"/>
        </w:rPr>
      </w:pPr>
      <w:r w:rsidRPr="001C38A9">
        <w:rPr>
          <w:rStyle w:val="Strong"/>
          <w:sz w:val="28"/>
          <w:szCs w:val="28"/>
        </w:rPr>
        <w:t>Кадровая политика</w:t>
      </w:r>
    </w:p>
    <w:p w:rsidR="005929CB" w:rsidRDefault="005929CB" w:rsidP="009A0E10">
      <w:pPr>
        <w:pStyle w:val="NormalWeb"/>
        <w:spacing w:before="0" w:beforeAutospacing="0" w:after="0" w:afterAutospacing="0"/>
        <w:jc w:val="center"/>
        <w:rPr>
          <w:rStyle w:val="Strong"/>
          <w:sz w:val="28"/>
          <w:szCs w:val="28"/>
        </w:rPr>
      </w:pPr>
    </w:p>
    <w:p w:rsidR="005929CB" w:rsidRDefault="005929CB" w:rsidP="00C6217B">
      <w:pPr>
        <w:pStyle w:val="NormalWeb"/>
        <w:spacing w:before="0" w:beforeAutospacing="0" w:after="0" w:afterAutospacing="0"/>
        <w:ind w:left="-709"/>
        <w:rPr>
          <w:b/>
          <w:bCs/>
          <w:sz w:val="28"/>
          <w:szCs w:val="28"/>
        </w:rPr>
      </w:pPr>
      <w:r>
        <w:rPr>
          <w:rStyle w:val="Strong"/>
          <w:sz w:val="28"/>
          <w:szCs w:val="28"/>
        </w:rPr>
        <w:t xml:space="preserve">         </w:t>
      </w:r>
      <w:r w:rsidRPr="001C38A9">
        <w:rPr>
          <w:rStyle w:val="Strong"/>
          <w:sz w:val="28"/>
          <w:szCs w:val="28"/>
        </w:rPr>
        <w:t>Проблема:</w:t>
      </w:r>
      <w:r w:rsidRPr="001C38A9">
        <w:rPr>
          <w:sz w:val="28"/>
          <w:szCs w:val="28"/>
        </w:rPr>
        <w:t xml:space="preserve"> Отсутствие локальных актов по сопровождению повышения квалификации сотрудников. Недостаточность разработки механизма экспертизы инновационной и экспериментальной деятельности педагогов.</w:t>
      </w:r>
    </w:p>
    <w:p w:rsidR="005929CB" w:rsidRDefault="005929CB" w:rsidP="00C6217B">
      <w:pPr>
        <w:pStyle w:val="NormalWeb"/>
        <w:spacing w:before="0" w:beforeAutospacing="0" w:after="0" w:afterAutospacing="0"/>
        <w:ind w:left="-709"/>
        <w:rPr>
          <w:b/>
          <w:bCs/>
          <w:sz w:val="28"/>
          <w:szCs w:val="28"/>
        </w:rPr>
      </w:pPr>
      <w:r>
        <w:rPr>
          <w:rStyle w:val="Strong"/>
          <w:sz w:val="28"/>
          <w:szCs w:val="28"/>
        </w:rPr>
        <w:t xml:space="preserve">        </w:t>
      </w:r>
      <w:r w:rsidRPr="001C38A9">
        <w:rPr>
          <w:rStyle w:val="Strong"/>
          <w:sz w:val="28"/>
          <w:szCs w:val="28"/>
        </w:rPr>
        <w:t xml:space="preserve">Цель: </w:t>
      </w:r>
      <w:r w:rsidRPr="001C38A9">
        <w:rPr>
          <w:sz w:val="28"/>
          <w:szCs w:val="28"/>
        </w:rPr>
        <w:t>Формирование социального заказа на повышение квалификации педагогов, исходя из их профессионального развития.</w:t>
      </w:r>
    </w:p>
    <w:p w:rsidR="005929CB" w:rsidRDefault="005929CB" w:rsidP="00C6217B">
      <w:pPr>
        <w:pStyle w:val="NormalWeb"/>
        <w:spacing w:before="0" w:beforeAutospacing="0" w:after="0" w:afterAutospacing="0"/>
        <w:ind w:left="-709"/>
        <w:rPr>
          <w:b/>
          <w:bCs/>
          <w:sz w:val="28"/>
          <w:szCs w:val="28"/>
        </w:rPr>
      </w:pPr>
      <w:r>
        <w:rPr>
          <w:rStyle w:val="Strong"/>
          <w:sz w:val="28"/>
          <w:szCs w:val="28"/>
        </w:rPr>
        <w:t xml:space="preserve">        </w:t>
      </w:r>
      <w:r w:rsidRPr="001C38A9">
        <w:rPr>
          <w:rStyle w:val="Strong"/>
          <w:sz w:val="28"/>
          <w:szCs w:val="28"/>
        </w:rPr>
        <w:t>Задачи:</w:t>
      </w:r>
    </w:p>
    <w:p w:rsidR="005929CB" w:rsidRDefault="005929CB" w:rsidP="00C6217B">
      <w:pPr>
        <w:pStyle w:val="NormalWeb"/>
        <w:spacing w:before="0" w:beforeAutospacing="0" w:after="0" w:afterAutospacing="0"/>
        <w:ind w:left="-709"/>
        <w:rPr>
          <w:b/>
          <w:bCs/>
          <w:sz w:val="28"/>
          <w:szCs w:val="28"/>
        </w:rPr>
      </w:pPr>
      <w:r w:rsidRPr="001C38A9">
        <w:rPr>
          <w:sz w:val="28"/>
          <w:szCs w:val="28"/>
        </w:rPr>
        <w:t>1.Разработать системный подход к организации непрерывного образования сотрудников (горизонтальное и вертикальное).</w:t>
      </w:r>
    </w:p>
    <w:p w:rsidR="005929CB" w:rsidRDefault="005929CB" w:rsidP="00C6217B">
      <w:pPr>
        <w:pStyle w:val="NormalWeb"/>
        <w:spacing w:before="0" w:beforeAutospacing="0" w:after="0" w:afterAutospacing="0"/>
        <w:ind w:left="-709"/>
        <w:rPr>
          <w:b/>
          <w:bCs/>
          <w:sz w:val="28"/>
          <w:szCs w:val="28"/>
        </w:rPr>
      </w:pPr>
      <w:r w:rsidRPr="001C38A9">
        <w:rPr>
          <w:sz w:val="28"/>
          <w:szCs w:val="28"/>
        </w:rPr>
        <w:t>2.Привлечь социальных партнёров для совместной работы по проекту «Кадровая политика»</w:t>
      </w:r>
      <w:r>
        <w:rPr>
          <w:sz w:val="28"/>
          <w:szCs w:val="28"/>
        </w:rPr>
        <w:t>.</w:t>
      </w:r>
    </w:p>
    <w:p w:rsidR="005929CB" w:rsidRPr="00C6217B" w:rsidRDefault="005929CB" w:rsidP="00C6217B">
      <w:pPr>
        <w:pStyle w:val="NormalWeb"/>
        <w:spacing w:before="0" w:beforeAutospacing="0" w:after="0" w:afterAutospacing="0"/>
        <w:ind w:left="-709"/>
        <w:rPr>
          <w:b/>
          <w:bCs/>
          <w:sz w:val="28"/>
          <w:szCs w:val="28"/>
        </w:rPr>
      </w:pPr>
      <w:r w:rsidRPr="001C38A9">
        <w:rPr>
          <w:sz w:val="28"/>
          <w:szCs w:val="28"/>
        </w:rPr>
        <w:t>3.Повысить мотивацию педагогов для участия в конкурсном движении путем формирования механизма экспертизы инновационной деятельности.</w:t>
      </w:r>
    </w:p>
    <w:p w:rsidR="005929CB" w:rsidRDefault="005929CB" w:rsidP="00C6217B">
      <w:pPr>
        <w:pStyle w:val="NormalWeb"/>
        <w:spacing w:before="0" w:beforeAutospacing="0" w:after="0" w:afterAutospacing="0"/>
        <w:ind w:left="720"/>
        <w:jc w:val="both"/>
        <w:rPr>
          <w:rStyle w:val="Strong"/>
          <w:sz w:val="28"/>
          <w:szCs w:val="28"/>
        </w:rPr>
      </w:pPr>
    </w:p>
    <w:p w:rsidR="005929CB" w:rsidRPr="001C38A9" w:rsidRDefault="005929CB" w:rsidP="00C62E84">
      <w:pPr>
        <w:spacing w:line="240" w:lineRule="auto"/>
        <w:rPr>
          <w:rFonts w:ascii="Times New Roman" w:hAnsi="Times New Roman"/>
          <w:sz w:val="28"/>
          <w:szCs w:val="28"/>
        </w:rPr>
        <w:sectPr w:rsidR="005929CB" w:rsidRPr="001C38A9" w:rsidSect="00C73132">
          <w:footerReference w:type="default" r:id="rId8"/>
          <w:footerReference w:type="first" r:id="rId9"/>
          <w:pgSz w:w="11906" w:h="16838"/>
          <w:pgMar w:top="1135" w:right="849" w:bottom="822" w:left="1701" w:header="709" w:footer="709" w:gutter="0"/>
          <w:cols w:space="708"/>
          <w:titlePg/>
          <w:docGrid w:linePitch="360"/>
        </w:sectPr>
      </w:pPr>
    </w:p>
    <w:p w:rsidR="005929CB" w:rsidRDefault="005929CB" w:rsidP="00C62E8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5929CB" w:rsidRPr="001C38A9" w:rsidRDefault="005929CB" w:rsidP="00C62E8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W w:w="1134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5954"/>
        <w:gridCol w:w="1985"/>
        <w:gridCol w:w="992"/>
        <w:gridCol w:w="851"/>
        <w:gridCol w:w="992"/>
      </w:tblGrid>
      <w:tr w:rsidR="005929CB" w:rsidRPr="00FF1385" w:rsidTr="009A0E10">
        <w:trPr>
          <w:trHeight w:val="264"/>
        </w:trPr>
        <w:tc>
          <w:tcPr>
            <w:tcW w:w="567" w:type="dxa"/>
            <w:vMerge w:val="restart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ab/>
            </w: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5954" w:type="dxa"/>
            <w:vMerge w:val="restart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985" w:type="dxa"/>
            <w:vMerge w:val="restart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Исполнители</w:t>
            </w:r>
          </w:p>
        </w:tc>
        <w:tc>
          <w:tcPr>
            <w:tcW w:w="2835" w:type="dxa"/>
            <w:gridSpan w:val="3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Сроки исполнения</w:t>
            </w:r>
          </w:p>
        </w:tc>
      </w:tr>
      <w:tr w:rsidR="005929CB" w:rsidRPr="00FF1385" w:rsidTr="009A0E10">
        <w:tc>
          <w:tcPr>
            <w:tcW w:w="567" w:type="dxa"/>
            <w:vMerge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2017-</w:t>
            </w:r>
          </w:p>
          <w:p w:rsidR="005929CB" w:rsidRPr="00FF1385" w:rsidRDefault="005929CB" w:rsidP="008310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</w:p>
        </w:tc>
        <w:tc>
          <w:tcPr>
            <w:tcW w:w="851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</w:p>
          <w:p w:rsidR="005929CB" w:rsidRPr="00FF1385" w:rsidRDefault="005929CB" w:rsidP="008310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2019</w:t>
            </w:r>
          </w:p>
        </w:tc>
        <w:tc>
          <w:tcPr>
            <w:tcW w:w="992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2020-</w:t>
            </w:r>
          </w:p>
          <w:p w:rsidR="005929CB" w:rsidRPr="00FF1385" w:rsidRDefault="005929CB" w:rsidP="008310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2021</w:t>
            </w:r>
          </w:p>
        </w:tc>
      </w:tr>
      <w:tr w:rsidR="005929CB" w:rsidRPr="00FF1385" w:rsidTr="009A0E10">
        <w:trPr>
          <w:trHeight w:val="347"/>
        </w:trPr>
        <w:tc>
          <w:tcPr>
            <w:tcW w:w="567" w:type="dxa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54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Изучение качества профессиональной деятельности кадров (руководящих, педагогических)</w:t>
            </w:r>
          </w:p>
        </w:tc>
        <w:tc>
          <w:tcPr>
            <w:tcW w:w="1985" w:type="dxa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Старший</w:t>
            </w:r>
          </w:p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992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5929CB" w:rsidRPr="00FF1385" w:rsidTr="009A0E10">
        <w:trPr>
          <w:trHeight w:val="347"/>
        </w:trPr>
        <w:tc>
          <w:tcPr>
            <w:tcW w:w="567" w:type="dxa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54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Разработка диагностических карт профессионального мастерства и определение личных потребностей сотрудников в обучении.</w:t>
            </w:r>
          </w:p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Проведение самоанализа</w:t>
            </w:r>
          </w:p>
        </w:tc>
        <w:tc>
          <w:tcPr>
            <w:tcW w:w="1985" w:type="dxa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5929CB" w:rsidRPr="00FF1385" w:rsidRDefault="005929CB" w:rsidP="00C621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Старший</w:t>
            </w:r>
          </w:p>
          <w:p w:rsidR="005929CB" w:rsidRPr="00FF1385" w:rsidRDefault="005929CB" w:rsidP="00C621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воспитатель Педагоги</w:t>
            </w:r>
          </w:p>
        </w:tc>
        <w:tc>
          <w:tcPr>
            <w:tcW w:w="992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5929CB" w:rsidRPr="00FF1385" w:rsidTr="009A0E10">
        <w:trPr>
          <w:trHeight w:val="347"/>
        </w:trPr>
        <w:tc>
          <w:tcPr>
            <w:tcW w:w="567" w:type="dxa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954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Составление индивидуальных перспективных планов повышения квалификации педагогов</w:t>
            </w:r>
          </w:p>
        </w:tc>
        <w:tc>
          <w:tcPr>
            <w:tcW w:w="1985" w:type="dxa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5929CB" w:rsidRPr="00FF1385" w:rsidRDefault="005929CB" w:rsidP="00C621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Старший</w:t>
            </w:r>
          </w:p>
          <w:p w:rsidR="005929CB" w:rsidRPr="00FF1385" w:rsidRDefault="005929CB" w:rsidP="00C621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воспитатель Педагоги</w:t>
            </w:r>
          </w:p>
        </w:tc>
        <w:tc>
          <w:tcPr>
            <w:tcW w:w="992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5929CB" w:rsidRPr="00FF1385" w:rsidTr="009A0E10">
        <w:trPr>
          <w:trHeight w:val="347"/>
        </w:trPr>
        <w:tc>
          <w:tcPr>
            <w:tcW w:w="567" w:type="dxa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954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Обучение педагогов современным технологиям взаимодействия с взрослыми и детьми (технологии проектирования, информационные технологии, технология «портфолио» и пр.)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5929CB" w:rsidRPr="00FF1385" w:rsidRDefault="005929CB" w:rsidP="00C621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Старший</w:t>
            </w:r>
          </w:p>
          <w:p w:rsidR="005929CB" w:rsidRPr="00FF1385" w:rsidRDefault="005929CB" w:rsidP="00C621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воспитатель Педагоги</w:t>
            </w:r>
          </w:p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5929CB" w:rsidRPr="00FF1385" w:rsidTr="009A0E10">
        <w:trPr>
          <w:trHeight w:val="347"/>
        </w:trPr>
        <w:tc>
          <w:tcPr>
            <w:tcW w:w="567" w:type="dxa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954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Организация обучения педагогов по  составлению индивидуальных маршрутов сопровождения развития воспитанников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5929CB" w:rsidRPr="00FF1385" w:rsidRDefault="005929CB" w:rsidP="00C621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Старший</w:t>
            </w:r>
          </w:p>
          <w:p w:rsidR="005929CB" w:rsidRPr="00FF1385" w:rsidRDefault="005929CB" w:rsidP="00C621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воспитатель Педагоги</w:t>
            </w:r>
          </w:p>
        </w:tc>
        <w:tc>
          <w:tcPr>
            <w:tcW w:w="992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29CB" w:rsidRPr="00FF1385" w:rsidTr="009A0E10">
        <w:trPr>
          <w:trHeight w:val="347"/>
        </w:trPr>
        <w:tc>
          <w:tcPr>
            <w:tcW w:w="567" w:type="dxa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54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Организация обучения педагогов по вопросам консультативной помощи в воспитании и обучении детей. Организации дополнительного образования воспитанников.</w:t>
            </w:r>
          </w:p>
        </w:tc>
        <w:tc>
          <w:tcPr>
            <w:tcW w:w="1985" w:type="dxa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5929CB" w:rsidRPr="00FF1385" w:rsidRDefault="005929CB" w:rsidP="00C621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Старший</w:t>
            </w:r>
          </w:p>
          <w:p w:rsidR="005929CB" w:rsidRPr="00FF1385" w:rsidRDefault="005929CB" w:rsidP="00C621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воспитатель Педагоги</w:t>
            </w:r>
          </w:p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5929CB" w:rsidRPr="00FF1385" w:rsidTr="009A0E10">
        <w:trPr>
          <w:trHeight w:val="347"/>
        </w:trPr>
        <w:tc>
          <w:tcPr>
            <w:tcW w:w="567" w:type="dxa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954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Организация наставничества для профессионального становления молодых специалистов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5929CB" w:rsidRPr="00FF1385" w:rsidRDefault="005929CB" w:rsidP="00C621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Старший</w:t>
            </w:r>
          </w:p>
          <w:p w:rsidR="005929CB" w:rsidRPr="00FF1385" w:rsidRDefault="005929CB" w:rsidP="00C621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992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5929CB" w:rsidRPr="00FF1385" w:rsidTr="009A0E10">
        <w:trPr>
          <w:trHeight w:val="347"/>
        </w:trPr>
        <w:tc>
          <w:tcPr>
            <w:tcW w:w="567" w:type="dxa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954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Подготовка и сопровождение аттестации педагогических и руководящих работников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5929CB" w:rsidRPr="00FF1385" w:rsidRDefault="005929CB" w:rsidP="00C621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Старший</w:t>
            </w:r>
          </w:p>
          <w:p w:rsidR="005929CB" w:rsidRPr="00FF1385" w:rsidRDefault="005929CB" w:rsidP="00C621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992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5929CB" w:rsidRPr="00FF1385" w:rsidTr="009A0E10">
        <w:trPr>
          <w:trHeight w:val="347"/>
        </w:trPr>
        <w:tc>
          <w:tcPr>
            <w:tcW w:w="567" w:type="dxa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954" w:type="dxa"/>
          </w:tcPr>
          <w:p w:rsidR="005929CB" w:rsidRPr="001C38A9" w:rsidRDefault="005929CB" w:rsidP="004C046C">
            <w:pPr>
              <w:pStyle w:val="c2"/>
              <w:spacing w:before="0" w:after="0"/>
              <w:rPr>
                <w:sz w:val="28"/>
                <w:szCs w:val="28"/>
              </w:rPr>
            </w:pPr>
            <w:r w:rsidRPr="001C38A9">
              <w:rPr>
                <w:rStyle w:val="c3"/>
                <w:sz w:val="28"/>
                <w:szCs w:val="28"/>
              </w:rPr>
              <w:t xml:space="preserve">Система обучения педагогов в МБДОУ: взаимопосещение занятий и режимных моментов, мастер - классы, практикумы, семинары, консультации, педсоветы, выставки и т.д. </w:t>
            </w:r>
          </w:p>
        </w:tc>
        <w:tc>
          <w:tcPr>
            <w:tcW w:w="1985" w:type="dxa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5929CB" w:rsidRPr="00FF1385" w:rsidRDefault="005929CB" w:rsidP="00C621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Старший</w:t>
            </w:r>
          </w:p>
          <w:p w:rsidR="005929CB" w:rsidRPr="00FF1385" w:rsidRDefault="005929CB" w:rsidP="00C621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992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5929CB" w:rsidRPr="00FF1385" w:rsidTr="009A0E10">
        <w:trPr>
          <w:trHeight w:val="347"/>
        </w:trPr>
        <w:tc>
          <w:tcPr>
            <w:tcW w:w="567" w:type="dxa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954" w:type="dxa"/>
          </w:tcPr>
          <w:p w:rsidR="005929CB" w:rsidRPr="001C38A9" w:rsidRDefault="005929CB" w:rsidP="004C046C">
            <w:pPr>
              <w:pStyle w:val="c2"/>
              <w:spacing w:before="0" w:after="0"/>
              <w:rPr>
                <w:sz w:val="28"/>
                <w:szCs w:val="28"/>
              </w:rPr>
            </w:pPr>
            <w:r w:rsidRPr="001C38A9">
              <w:rPr>
                <w:rStyle w:val="c3"/>
                <w:sz w:val="28"/>
                <w:szCs w:val="28"/>
              </w:rPr>
              <w:t>Участие  в городских методических объединениях, семинарах для педагогов ДОУ города.</w:t>
            </w:r>
          </w:p>
        </w:tc>
        <w:tc>
          <w:tcPr>
            <w:tcW w:w="1985" w:type="dxa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5929CB" w:rsidRPr="00FF1385" w:rsidRDefault="005929CB" w:rsidP="00C621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Старший</w:t>
            </w:r>
          </w:p>
          <w:p w:rsidR="005929CB" w:rsidRPr="00FF1385" w:rsidRDefault="005929CB" w:rsidP="00C621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992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</w:tbl>
    <w:p w:rsidR="005929CB" w:rsidRDefault="005929CB" w:rsidP="00C62E84">
      <w:pPr>
        <w:pStyle w:val="NormalWeb"/>
        <w:spacing w:before="0" w:beforeAutospacing="0" w:after="0" w:afterAutospacing="0"/>
        <w:jc w:val="both"/>
        <w:rPr>
          <w:rStyle w:val="Strong"/>
          <w:sz w:val="28"/>
          <w:szCs w:val="28"/>
        </w:rPr>
      </w:pPr>
    </w:p>
    <w:p w:rsidR="005929CB" w:rsidRPr="001C38A9" w:rsidRDefault="005929CB" w:rsidP="00C62E8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</w:rPr>
        <w:t xml:space="preserve">    </w:t>
      </w:r>
      <w:r w:rsidRPr="001C38A9">
        <w:rPr>
          <w:rStyle w:val="Strong"/>
          <w:sz w:val="28"/>
          <w:szCs w:val="28"/>
        </w:rPr>
        <w:t>Ожидаемый продукт:</w:t>
      </w:r>
    </w:p>
    <w:p w:rsidR="005929CB" w:rsidRPr="001C38A9" w:rsidRDefault="005929CB" w:rsidP="0048292A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Диагностические карты  профессионального мастерства по определению личных потребностей сотрудников в обучении.</w:t>
      </w:r>
    </w:p>
    <w:p w:rsidR="005929CB" w:rsidRPr="001C38A9" w:rsidRDefault="005929CB" w:rsidP="0048292A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Индивидуальные перспективные планы повышения квалификации педагогов работников.</w:t>
      </w:r>
    </w:p>
    <w:p w:rsidR="005929CB" w:rsidRPr="001C38A9" w:rsidRDefault="005929CB" w:rsidP="00C62E8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</w:rPr>
        <w:t xml:space="preserve">    </w:t>
      </w:r>
      <w:r w:rsidRPr="001C38A9">
        <w:rPr>
          <w:rStyle w:val="Strong"/>
          <w:sz w:val="28"/>
          <w:szCs w:val="28"/>
        </w:rPr>
        <w:t>Социальный эффект:</w:t>
      </w:r>
    </w:p>
    <w:p w:rsidR="005929CB" w:rsidRPr="001C38A9" w:rsidRDefault="005929CB" w:rsidP="0048292A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Повышение уровня компетенции педагогов.</w:t>
      </w:r>
    </w:p>
    <w:p w:rsidR="005929CB" w:rsidRPr="001C38A9" w:rsidRDefault="005929CB" w:rsidP="0048292A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Улучшение качества образования детей посредством участия сотрудников в конкурсном движении.</w:t>
      </w:r>
    </w:p>
    <w:p w:rsidR="005929CB" w:rsidRPr="001C38A9" w:rsidRDefault="005929CB" w:rsidP="0048292A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Уменьшение процента текучести кадров в коллективе.</w:t>
      </w:r>
    </w:p>
    <w:p w:rsidR="005929CB" w:rsidRPr="001C38A9" w:rsidRDefault="005929CB" w:rsidP="00C62E84">
      <w:pPr>
        <w:pStyle w:val="NormalWeb"/>
        <w:spacing w:before="0" w:beforeAutospacing="0" w:after="0" w:afterAutospacing="0"/>
        <w:jc w:val="both"/>
        <w:rPr>
          <w:rStyle w:val="Strong"/>
          <w:sz w:val="28"/>
          <w:szCs w:val="28"/>
        </w:rPr>
      </w:pPr>
    </w:p>
    <w:p w:rsidR="005929CB" w:rsidRPr="001C38A9" w:rsidRDefault="005929CB" w:rsidP="00C62E84">
      <w:pPr>
        <w:pStyle w:val="NormalWeb"/>
        <w:spacing w:before="0" w:beforeAutospacing="0" w:after="0" w:afterAutospacing="0"/>
        <w:jc w:val="center"/>
        <w:rPr>
          <w:rStyle w:val="Strong"/>
          <w:sz w:val="28"/>
          <w:szCs w:val="28"/>
        </w:rPr>
      </w:pPr>
      <w:r w:rsidRPr="001C38A9">
        <w:rPr>
          <w:rStyle w:val="Strong"/>
          <w:sz w:val="28"/>
          <w:szCs w:val="28"/>
        </w:rPr>
        <w:t>Социальное партнерство</w:t>
      </w:r>
    </w:p>
    <w:p w:rsidR="005929CB" w:rsidRPr="001C38A9" w:rsidRDefault="005929CB" w:rsidP="00C62E84">
      <w:pPr>
        <w:pStyle w:val="NormalWeb"/>
        <w:spacing w:before="0" w:beforeAutospacing="0" w:after="0" w:afterAutospacing="0"/>
        <w:jc w:val="center"/>
        <w:rPr>
          <w:rStyle w:val="Strong"/>
          <w:sz w:val="28"/>
          <w:szCs w:val="28"/>
        </w:rPr>
      </w:pPr>
    </w:p>
    <w:p w:rsidR="005929CB" w:rsidRPr="001C38A9" w:rsidRDefault="005929CB" w:rsidP="00C62E8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1C38A9">
        <w:rPr>
          <w:rStyle w:val="Strong"/>
          <w:sz w:val="28"/>
          <w:szCs w:val="28"/>
        </w:rPr>
        <w:t> </w:t>
      </w:r>
      <w:r>
        <w:rPr>
          <w:rStyle w:val="Strong"/>
          <w:sz w:val="28"/>
          <w:szCs w:val="28"/>
        </w:rPr>
        <w:t xml:space="preserve">   </w:t>
      </w:r>
      <w:r w:rsidRPr="001C38A9">
        <w:rPr>
          <w:rStyle w:val="Strong"/>
          <w:sz w:val="28"/>
          <w:szCs w:val="28"/>
        </w:rPr>
        <w:t>Проблема:</w:t>
      </w:r>
      <w:r w:rsidRPr="001C38A9">
        <w:rPr>
          <w:sz w:val="28"/>
          <w:szCs w:val="28"/>
        </w:rPr>
        <w:t xml:space="preserve"> При создавшихся  в нашей стране экономических, социальных и политических условий, современное образовательное учреждение не может эффективно осуществлять функцию воспитания без установления взаимовыгодного социального партнерства.</w:t>
      </w:r>
    </w:p>
    <w:p w:rsidR="005929CB" w:rsidRPr="001C38A9" w:rsidRDefault="005929CB" w:rsidP="00C62E8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</w:rPr>
        <w:t xml:space="preserve">     </w:t>
      </w:r>
      <w:r w:rsidRPr="001C38A9">
        <w:rPr>
          <w:rStyle w:val="Strong"/>
          <w:sz w:val="28"/>
          <w:szCs w:val="28"/>
        </w:rPr>
        <w:t xml:space="preserve">Цель: </w:t>
      </w:r>
      <w:r w:rsidRPr="001C38A9">
        <w:rPr>
          <w:sz w:val="28"/>
          <w:szCs w:val="28"/>
        </w:rPr>
        <w:t>Создание взаимовыгодного социального партнерства для функционирования учреждения в режиме открытого образовательного пространства, обеспечивающего полноценную реализацию интересов личности, общества, государства в воспитании подрастающего  поколения.</w:t>
      </w:r>
    </w:p>
    <w:p w:rsidR="005929CB" w:rsidRPr="001C38A9" w:rsidRDefault="005929CB" w:rsidP="00C62E8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</w:rPr>
        <w:t xml:space="preserve">    </w:t>
      </w:r>
      <w:r w:rsidRPr="001C38A9">
        <w:rPr>
          <w:rStyle w:val="Strong"/>
          <w:sz w:val="28"/>
          <w:szCs w:val="28"/>
        </w:rPr>
        <w:t>Задачи:</w:t>
      </w:r>
    </w:p>
    <w:p w:rsidR="005929CB" w:rsidRPr="001C38A9" w:rsidRDefault="005929CB" w:rsidP="00C62E8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1C38A9">
        <w:rPr>
          <w:sz w:val="28"/>
          <w:szCs w:val="28"/>
        </w:rPr>
        <w:t>1.Найти формы эффективного взаимодействия  ДОУ   с социальными партнерами по вопросам оздоровления детей, а также семейного, патриотического воспитания;</w:t>
      </w:r>
    </w:p>
    <w:p w:rsidR="005929CB" w:rsidRPr="001C38A9" w:rsidRDefault="005929CB" w:rsidP="00C62E8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1C38A9">
        <w:rPr>
          <w:sz w:val="28"/>
          <w:szCs w:val="28"/>
        </w:rPr>
        <w:t>2.Совершенствовать профессиональную компетентность и общекультурный уровень педагогических работников;</w:t>
      </w:r>
    </w:p>
    <w:p w:rsidR="005929CB" w:rsidRDefault="005929CB" w:rsidP="00C62E8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3.Формировать </w:t>
      </w:r>
      <w:r w:rsidRPr="001C38A9">
        <w:rPr>
          <w:sz w:val="28"/>
          <w:szCs w:val="28"/>
        </w:rPr>
        <w:t>положительн</w:t>
      </w:r>
      <w:r>
        <w:rPr>
          <w:sz w:val="28"/>
          <w:szCs w:val="28"/>
        </w:rPr>
        <w:t>ый имидж</w:t>
      </w:r>
      <w:r w:rsidRPr="001C38A9">
        <w:rPr>
          <w:sz w:val="28"/>
          <w:szCs w:val="28"/>
        </w:rPr>
        <w:t xml:space="preserve"> как образовательного учреждения, так и социального партнера.</w:t>
      </w:r>
    </w:p>
    <w:p w:rsidR="005929CB" w:rsidRDefault="005929CB" w:rsidP="00C62E8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5929CB" w:rsidRDefault="005929CB" w:rsidP="00C62E8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5929CB" w:rsidRDefault="005929CB" w:rsidP="00C62E8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5929CB" w:rsidRDefault="005929CB" w:rsidP="00C62E8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5929CB" w:rsidRDefault="005929CB" w:rsidP="00C62E8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5929CB" w:rsidRDefault="005929CB" w:rsidP="00C62E8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5929CB" w:rsidRDefault="005929CB" w:rsidP="00C62E8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5929CB" w:rsidRDefault="005929CB" w:rsidP="00C62E8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5929CB" w:rsidRDefault="005929CB" w:rsidP="00C62E8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5929CB" w:rsidRDefault="005929CB" w:rsidP="00C62E8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5929CB" w:rsidRDefault="005929CB" w:rsidP="00C62E8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5929CB" w:rsidRDefault="005929CB" w:rsidP="00C62E8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5929CB" w:rsidRDefault="005929CB" w:rsidP="00C62E8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5929CB" w:rsidRDefault="005929CB" w:rsidP="00C62E8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5929CB" w:rsidRDefault="005929CB" w:rsidP="00C62E8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5929CB" w:rsidRDefault="005929CB" w:rsidP="00C62E8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5929CB" w:rsidRPr="001C38A9" w:rsidRDefault="005929CB" w:rsidP="00C62E8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10"/>
        <w:gridCol w:w="3004"/>
        <w:gridCol w:w="2121"/>
        <w:gridCol w:w="2202"/>
      </w:tblGrid>
      <w:tr w:rsidR="005929CB" w:rsidRPr="00FF1385" w:rsidTr="004C046C">
        <w:tc>
          <w:tcPr>
            <w:tcW w:w="2503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Социальный партнер</w:t>
            </w:r>
          </w:p>
        </w:tc>
        <w:tc>
          <w:tcPr>
            <w:tcW w:w="2503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Мероприятия</w:t>
            </w:r>
          </w:p>
        </w:tc>
        <w:tc>
          <w:tcPr>
            <w:tcW w:w="2503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Ожидаемый продукт деятельности</w:t>
            </w:r>
          </w:p>
        </w:tc>
        <w:tc>
          <w:tcPr>
            <w:tcW w:w="2504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Социальный эффект</w:t>
            </w:r>
          </w:p>
        </w:tc>
      </w:tr>
      <w:tr w:rsidR="005929CB" w:rsidRPr="00FF1385" w:rsidTr="004C046C">
        <w:tc>
          <w:tcPr>
            <w:tcW w:w="2503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МБОУ средняя о</w:t>
            </w:r>
            <w:r>
              <w:rPr>
                <w:sz w:val="28"/>
                <w:szCs w:val="28"/>
              </w:rPr>
              <w:t>бщеобразовательная школа № 25</w:t>
            </w:r>
          </w:p>
        </w:tc>
        <w:tc>
          <w:tcPr>
            <w:tcW w:w="2503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Экскурсии, совместные праздники, посещение школьных постановок, выставок.</w:t>
            </w:r>
          </w:p>
        </w:tc>
        <w:tc>
          <w:tcPr>
            <w:tcW w:w="2503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Конспекты совместных спортивных мероприятий</w:t>
            </w:r>
          </w:p>
        </w:tc>
        <w:tc>
          <w:tcPr>
            <w:tcW w:w="2504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Повышение уровня готовности дошкольников к обучению в школе. Снижение порога тревожности при поступлении в</w:t>
            </w:r>
          </w:p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1-ый класс.</w:t>
            </w:r>
          </w:p>
        </w:tc>
      </w:tr>
      <w:tr w:rsidR="005929CB" w:rsidRPr="00FF1385" w:rsidTr="004C046C">
        <w:tc>
          <w:tcPr>
            <w:tcW w:w="2503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Театры, цирки</w:t>
            </w:r>
          </w:p>
        </w:tc>
        <w:tc>
          <w:tcPr>
            <w:tcW w:w="2503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Спектакли</w:t>
            </w:r>
          </w:p>
        </w:tc>
        <w:tc>
          <w:tcPr>
            <w:tcW w:w="2503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Выставки рисунков</w:t>
            </w:r>
          </w:p>
        </w:tc>
        <w:tc>
          <w:tcPr>
            <w:tcW w:w="2504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Обогащение социально-эмоциональной сферы детей</w:t>
            </w:r>
          </w:p>
        </w:tc>
      </w:tr>
      <w:tr w:rsidR="005929CB" w:rsidRPr="00FF1385" w:rsidTr="004C046C">
        <w:tc>
          <w:tcPr>
            <w:tcW w:w="2503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Библиотека семейного чтения</w:t>
            </w:r>
          </w:p>
        </w:tc>
        <w:tc>
          <w:tcPr>
            <w:tcW w:w="2503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Экскурсии, беседы,  посещение праздников, выставок, участие в конкурсах</w:t>
            </w:r>
          </w:p>
        </w:tc>
        <w:tc>
          <w:tcPr>
            <w:tcW w:w="2503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Выставки рисунков, детские рукописные книги</w:t>
            </w:r>
          </w:p>
        </w:tc>
        <w:tc>
          <w:tcPr>
            <w:tcW w:w="2504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Обогащение познавательной сферы детей</w:t>
            </w:r>
          </w:p>
        </w:tc>
      </w:tr>
      <w:tr w:rsidR="005929CB" w:rsidRPr="00FF1385" w:rsidTr="004C046C">
        <w:tc>
          <w:tcPr>
            <w:tcW w:w="2503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ГИБДД</w:t>
            </w:r>
          </w:p>
        </w:tc>
        <w:tc>
          <w:tcPr>
            <w:tcW w:w="2503" w:type="dxa"/>
          </w:tcPr>
          <w:p w:rsidR="005929CB" w:rsidRPr="001C38A9" w:rsidRDefault="005929CB" w:rsidP="00A0079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Конкурсы, </w:t>
            </w:r>
            <w:r w:rsidRPr="001C38A9">
              <w:rPr>
                <w:sz w:val="28"/>
                <w:szCs w:val="28"/>
              </w:rPr>
              <w:t>встречи, беседы</w:t>
            </w:r>
          </w:p>
        </w:tc>
        <w:tc>
          <w:tcPr>
            <w:tcW w:w="2503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Участие в конкурсах</w:t>
            </w:r>
          </w:p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Игры по станциям</w:t>
            </w:r>
          </w:p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Выставки детских работ</w:t>
            </w:r>
          </w:p>
        </w:tc>
        <w:tc>
          <w:tcPr>
            <w:tcW w:w="2504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Обогащение  знаний детей по ПДД, социально-эмоциональной сферы детей.</w:t>
            </w:r>
          </w:p>
        </w:tc>
      </w:tr>
      <w:tr w:rsidR="005929CB" w:rsidRPr="00FF1385" w:rsidTr="004C046C">
        <w:tc>
          <w:tcPr>
            <w:tcW w:w="2503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Детская поликлиника</w:t>
            </w:r>
          </w:p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г. Уссурийска</w:t>
            </w:r>
          </w:p>
        </w:tc>
        <w:tc>
          <w:tcPr>
            <w:tcW w:w="2503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Профилактические осмотры,</w:t>
            </w:r>
          </w:p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противоэпидемические мероприятия</w:t>
            </w:r>
          </w:p>
        </w:tc>
        <w:tc>
          <w:tcPr>
            <w:tcW w:w="2503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Медицинские рекомендации, карты</w:t>
            </w:r>
          </w:p>
        </w:tc>
        <w:tc>
          <w:tcPr>
            <w:tcW w:w="2504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Снижение числа пропусков детьми по болезни</w:t>
            </w:r>
          </w:p>
        </w:tc>
      </w:tr>
    </w:tbl>
    <w:p w:rsidR="005929CB" w:rsidRDefault="005929CB" w:rsidP="00C62E84">
      <w:pPr>
        <w:pStyle w:val="NoSpacing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929CB" w:rsidRPr="001C38A9" w:rsidRDefault="005929CB" w:rsidP="00C62E84">
      <w:pPr>
        <w:pStyle w:val="NoSpacing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929CB" w:rsidRPr="001C38A9" w:rsidRDefault="005929CB" w:rsidP="00C62E84">
      <w:pPr>
        <w:pStyle w:val="NormalWeb"/>
        <w:spacing w:before="0" w:beforeAutospacing="0" w:after="0" w:afterAutospacing="0"/>
        <w:jc w:val="center"/>
        <w:rPr>
          <w:b/>
          <w:sz w:val="28"/>
          <w:szCs w:val="28"/>
        </w:rPr>
      </w:pPr>
      <w:r w:rsidRPr="001C38A9">
        <w:rPr>
          <w:b/>
          <w:sz w:val="28"/>
          <w:szCs w:val="28"/>
        </w:rPr>
        <w:t xml:space="preserve">Совершенствование  образовательного  пространства </w:t>
      </w:r>
    </w:p>
    <w:p w:rsidR="005929CB" w:rsidRPr="001C38A9" w:rsidRDefault="005929CB" w:rsidP="00C62E84">
      <w:pPr>
        <w:pStyle w:val="NormalWeb"/>
        <w:spacing w:before="0" w:beforeAutospacing="0" w:after="0" w:afterAutospacing="0"/>
        <w:jc w:val="center"/>
        <w:rPr>
          <w:b/>
          <w:sz w:val="28"/>
          <w:szCs w:val="28"/>
        </w:rPr>
      </w:pPr>
      <w:r w:rsidRPr="001C38A9">
        <w:rPr>
          <w:b/>
          <w:sz w:val="28"/>
          <w:szCs w:val="28"/>
        </w:rPr>
        <w:t>и развитие материально-технической базы МБДОУ</w:t>
      </w:r>
    </w:p>
    <w:p w:rsidR="005929CB" w:rsidRPr="001C38A9" w:rsidRDefault="005929CB" w:rsidP="00C62E84">
      <w:pPr>
        <w:pStyle w:val="NormalWeb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929CB" w:rsidRPr="001C38A9" w:rsidRDefault="005929CB" w:rsidP="00A00793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1C38A9">
        <w:rPr>
          <w:b/>
          <w:sz w:val="28"/>
          <w:szCs w:val="28"/>
        </w:rPr>
        <w:t>Цель:</w:t>
      </w:r>
      <w:r w:rsidRPr="001C38A9">
        <w:rPr>
          <w:sz w:val="28"/>
          <w:szCs w:val="28"/>
        </w:rPr>
        <w:t xml:space="preserve"> Создание условий для дальнейшего развития МБДОУ.</w:t>
      </w:r>
    </w:p>
    <w:p w:rsidR="005929CB" w:rsidRDefault="005929CB" w:rsidP="00A00793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5929CB" w:rsidRDefault="005929CB" w:rsidP="00A00793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5929CB" w:rsidRDefault="005929CB" w:rsidP="00A00793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5929CB" w:rsidRPr="001C38A9" w:rsidRDefault="005929CB" w:rsidP="00A00793">
      <w:pPr>
        <w:pStyle w:val="NormalWeb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1C38A9">
        <w:rPr>
          <w:b/>
          <w:sz w:val="28"/>
          <w:szCs w:val="28"/>
        </w:rPr>
        <w:t>Задачи:</w:t>
      </w:r>
    </w:p>
    <w:p w:rsidR="005929CB" w:rsidRPr="001C38A9" w:rsidRDefault="005929CB" w:rsidP="00C62E84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1C38A9">
        <w:rPr>
          <w:sz w:val="28"/>
          <w:szCs w:val="28"/>
        </w:rPr>
        <w:t>1. Совершенствование пространственно - развивающей и здоровьесберегающей среды  помещений и участков МБДОУ.</w:t>
      </w:r>
    </w:p>
    <w:p w:rsidR="005929CB" w:rsidRPr="001C38A9" w:rsidRDefault="005929CB" w:rsidP="00C62E84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1C38A9">
        <w:rPr>
          <w:sz w:val="28"/>
          <w:szCs w:val="28"/>
        </w:rPr>
        <w:t>2. Разработка адресных программ по оснащению и ремонту групп и кабинетов</w:t>
      </w:r>
      <w:r>
        <w:rPr>
          <w:sz w:val="28"/>
          <w:szCs w:val="28"/>
        </w:rPr>
        <w:t>.</w:t>
      </w:r>
    </w:p>
    <w:p w:rsidR="005929CB" w:rsidRPr="001C38A9" w:rsidRDefault="005929CB" w:rsidP="00C62E8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C38A9">
        <w:rPr>
          <w:rFonts w:ascii="Times New Roman" w:hAnsi="Times New Roman"/>
          <w:b/>
          <w:bCs/>
          <w:sz w:val="28"/>
          <w:szCs w:val="28"/>
        </w:rPr>
        <w:t> </w:t>
      </w:r>
    </w:p>
    <w:tbl>
      <w:tblPr>
        <w:tblW w:w="111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5671"/>
        <w:gridCol w:w="2268"/>
        <w:gridCol w:w="1134"/>
        <w:gridCol w:w="850"/>
        <w:gridCol w:w="851"/>
      </w:tblGrid>
      <w:tr w:rsidR="005929CB" w:rsidRPr="00FF1385" w:rsidTr="00A00793">
        <w:trPr>
          <w:trHeight w:val="264"/>
        </w:trPr>
        <w:tc>
          <w:tcPr>
            <w:tcW w:w="425" w:type="dxa"/>
            <w:vMerge w:val="restart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ab/>
            </w: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71" w:type="dxa"/>
            <w:vMerge w:val="restart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268" w:type="dxa"/>
            <w:vMerge w:val="restart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исполнители</w:t>
            </w:r>
          </w:p>
        </w:tc>
        <w:tc>
          <w:tcPr>
            <w:tcW w:w="2835" w:type="dxa"/>
            <w:gridSpan w:val="3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Сроки исполнения</w:t>
            </w:r>
          </w:p>
        </w:tc>
      </w:tr>
      <w:tr w:rsidR="005929CB" w:rsidRPr="00FF1385" w:rsidTr="00A00793">
        <w:tc>
          <w:tcPr>
            <w:tcW w:w="425" w:type="dxa"/>
            <w:vMerge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1" w:type="dxa"/>
            <w:vMerge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2017-</w:t>
            </w:r>
          </w:p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</w:p>
        </w:tc>
        <w:tc>
          <w:tcPr>
            <w:tcW w:w="850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2018-</w:t>
            </w:r>
          </w:p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2019</w:t>
            </w:r>
          </w:p>
        </w:tc>
        <w:tc>
          <w:tcPr>
            <w:tcW w:w="851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2020-</w:t>
            </w:r>
          </w:p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1385">
              <w:rPr>
                <w:rFonts w:ascii="Times New Roman" w:hAnsi="Times New Roman"/>
                <w:b/>
                <w:sz w:val="28"/>
                <w:szCs w:val="28"/>
              </w:rPr>
              <w:t>2021</w:t>
            </w:r>
          </w:p>
        </w:tc>
      </w:tr>
      <w:tr w:rsidR="005929CB" w:rsidRPr="00FF1385" w:rsidTr="00A00793">
        <w:trPr>
          <w:trHeight w:val="347"/>
        </w:trPr>
        <w:tc>
          <w:tcPr>
            <w:tcW w:w="425" w:type="dxa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1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 Предметно-развивающая среда групп:</w:t>
            </w:r>
          </w:p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Многофункциональное зонирование групп</w:t>
            </w:r>
          </w:p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Обновление мебели</w:t>
            </w:r>
          </w:p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Пополнение современными развивающими играми, новинками методической и детской литературы</w:t>
            </w:r>
          </w:p>
        </w:tc>
        <w:tc>
          <w:tcPr>
            <w:tcW w:w="2268" w:type="dxa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Администрация ДОУ</w:t>
            </w:r>
          </w:p>
        </w:tc>
        <w:tc>
          <w:tcPr>
            <w:tcW w:w="1134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929CB" w:rsidRPr="00FF1385" w:rsidRDefault="005929CB" w:rsidP="004C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  <w:p w:rsidR="005929CB" w:rsidRPr="00FF1385" w:rsidRDefault="005929CB" w:rsidP="004C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929CB" w:rsidRPr="00FF1385" w:rsidRDefault="005929CB" w:rsidP="004C0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5929CB" w:rsidRPr="00FF1385" w:rsidTr="00A00793">
        <w:trPr>
          <w:trHeight w:val="347"/>
        </w:trPr>
        <w:tc>
          <w:tcPr>
            <w:tcW w:w="425" w:type="dxa"/>
            <w:vMerge w:val="restart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1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 Косметический ремонт</w:t>
            </w:r>
          </w:p>
        </w:tc>
        <w:tc>
          <w:tcPr>
            <w:tcW w:w="2268" w:type="dxa"/>
            <w:vMerge w:val="restart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Администрация ДОУ</w:t>
            </w:r>
          </w:p>
        </w:tc>
        <w:tc>
          <w:tcPr>
            <w:tcW w:w="1134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5929CB" w:rsidRPr="00FF1385" w:rsidTr="00A00793">
        <w:trPr>
          <w:trHeight w:val="347"/>
        </w:trPr>
        <w:tc>
          <w:tcPr>
            <w:tcW w:w="425" w:type="dxa"/>
            <w:vMerge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1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 xml:space="preserve">Замена входных дверей </w:t>
            </w:r>
          </w:p>
        </w:tc>
        <w:tc>
          <w:tcPr>
            <w:tcW w:w="2268" w:type="dxa"/>
            <w:vMerge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29CB" w:rsidRPr="00FF1385" w:rsidTr="00A00793">
        <w:trPr>
          <w:trHeight w:val="347"/>
        </w:trPr>
        <w:tc>
          <w:tcPr>
            <w:tcW w:w="425" w:type="dxa"/>
            <w:vMerge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1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 xml:space="preserve"> Замена окон на  окна из ПВХ профиля </w:t>
            </w:r>
          </w:p>
        </w:tc>
        <w:tc>
          <w:tcPr>
            <w:tcW w:w="2268" w:type="dxa"/>
            <w:vMerge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29CB" w:rsidRPr="00FF1385" w:rsidTr="00A00793">
        <w:trPr>
          <w:trHeight w:val="347"/>
        </w:trPr>
        <w:tc>
          <w:tcPr>
            <w:tcW w:w="425" w:type="dxa"/>
            <w:vMerge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1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Постепенная замена постельного белья, матрасов</w:t>
            </w:r>
          </w:p>
        </w:tc>
        <w:tc>
          <w:tcPr>
            <w:tcW w:w="2268" w:type="dxa"/>
            <w:vMerge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5929CB" w:rsidRPr="00FF1385" w:rsidTr="00A00793">
        <w:trPr>
          <w:trHeight w:val="17"/>
        </w:trPr>
        <w:tc>
          <w:tcPr>
            <w:tcW w:w="425" w:type="dxa"/>
            <w:vMerge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1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Замена труб водоснабжения в группах</w:t>
            </w:r>
          </w:p>
        </w:tc>
        <w:tc>
          <w:tcPr>
            <w:tcW w:w="2268" w:type="dxa"/>
            <w:vMerge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5929CB" w:rsidRPr="00FF1385" w:rsidTr="00A00793">
        <w:trPr>
          <w:trHeight w:val="347"/>
        </w:trPr>
        <w:tc>
          <w:tcPr>
            <w:tcW w:w="425" w:type="dxa"/>
            <w:vMerge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1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Приобретение спортивного инвентаря</w:t>
            </w:r>
          </w:p>
        </w:tc>
        <w:tc>
          <w:tcPr>
            <w:tcW w:w="2268" w:type="dxa"/>
            <w:vMerge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5929CB" w:rsidRPr="00FF1385" w:rsidTr="00A00793">
        <w:trPr>
          <w:trHeight w:val="347"/>
        </w:trPr>
        <w:tc>
          <w:tcPr>
            <w:tcW w:w="425" w:type="dxa"/>
            <w:vMerge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1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Приобретение атрибутов для кукольного театра, детских музыкальных инструментов для оркестра</w:t>
            </w:r>
          </w:p>
        </w:tc>
        <w:tc>
          <w:tcPr>
            <w:tcW w:w="2268" w:type="dxa"/>
            <w:vMerge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29CB" w:rsidRPr="00FF1385" w:rsidTr="00A00793">
        <w:trPr>
          <w:trHeight w:val="347"/>
        </w:trPr>
        <w:tc>
          <w:tcPr>
            <w:tcW w:w="425" w:type="dxa"/>
            <w:vMerge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1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Пошив костюмов и декораций к детским утренникам</w:t>
            </w:r>
          </w:p>
        </w:tc>
        <w:tc>
          <w:tcPr>
            <w:tcW w:w="2268" w:type="dxa"/>
            <w:vMerge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5929CB" w:rsidRPr="00FF1385" w:rsidTr="00A00793">
        <w:trPr>
          <w:trHeight w:val="646"/>
        </w:trPr>
        <w:tc>
          <w:tcPr>
            <w:tcW w:w="425" w:type="dxa"/>
            <w:vMerge w:val="restart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1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 xml:space="preserve">Замена окон на  окна из ПВХ профиля в музыкальном зале </w:t>
            </w:r>
          </w:p>
        </w:tc>
        <w:tc>
          <w:tcPr>
            <w:tcW w:w="2268" w:type="dxa"/>
            <w:vMerge w:val="restart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Администрация ДОУ</w:t>
            </w:r>
          </w:p>
        </w:tc>
        <w:tc>
          <w:tcPr>
            <w:tcW w:w="1134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5929CB" w:rsidRPr="00FF1385" w:rsidTr="00A00793">
        <w:trPr>
          <w:trHeight w:val="347"/>
        </w:trPr>
        <w:tc>
          <w:tcPr>
            <w:tcW w:w="425" w:type="dxa"/>
            <w:vMerge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1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 xml:space="preserve">Пополнение кабинета  новинками СМИ и ППО, новинками педагогической литературы, методическими пособиями </w:t>
            </w:r>
          </w:p>
        </w:tc>
        <w:tc>
          <w:tcPr>
            <w:tcW w:w="2268" w:type="dxa"/>
            <w:vMerge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5929CB" w:rsidRPr="00FF1385" w:rsidTr="00A00793">
        <w:trPr>
          <w:trHeight w:val="347"/>
        </w:trPr>
        <w:tc>
          <w:tcPr>
            <w:tcW w:w="425" w:type="dxa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1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Медицинский блок:</w:t>
            </w:r>
          </w:p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Приобретение необходимого оборудования и аппаратуры и лекарственных средств</w:t>
            </w:r>
          </w:p>
        </w:tc>
        <w:tc>
          <w:tcPr>
            <w:tcW w:w="2268" w:type="dxa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Администрация ДОУ</w:t>
            </w:r>
          </w:p>
        </w:tc>
        <w:tc>
          <w:tcPr>
            <w:tcW w:w="1134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5929CB" w:rsidRPr="00FF1385" w:rsidTr="00A00793">
        <w:trPr>
          <w:trHeight w:val="347"/>
        </w:trPr>
        <w:tc>
          <w:tcPr>
            <w:tcW w:w="425" w:type="dxa"/>
            <w:vMerge w:val="restart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1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Административно-хозяйственный блок:</w:t>
            </w:r>
          </w:p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Замена  плитки на полу.</w:t>
            </w:r>
          </w:p>
        </w:tc>
        <w:tc>
          <w:tcPr>
            <w:tcW w:w="2268" w:type="dxa"/>
            <w:vMerge w:val="restart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Администрация ДОУ</w:t>
            </w:r>
          </w:p>
        </w:tc>
        <w:tc>
          <w:tcPr>
            <w:tcW w:w="1134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29CB" w:rsidRPr="00FF1385" w:rsidTr="00A00793">
        <w:trPr>
          <w:trHeight w:val="347"/>
        </w:trPr>
        <w:tc>
          <w:tcPr>
            <w:tcW w:w="425" w:type="dxa"/>
            <w:vMerge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1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Ремонт фасада здания</w:t>
            </w:r>
          </w:p>
        </w:tc>
        <w:tc>
          <w:tcPr>
            <w:tcW w:w="2268" w:type="dxa"/>
            <w:vMerge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5929CB" w:rsidRPr="00FF1385" w:rsidTr="00A00793">
        <w:trPr>
          <w:trHeight w:val="347"/>
        </w:trPr>
        <w:tc>
          <w:tcPr>
            <w:tcW w:w="425" w:type="dxa"/>
            <w:vMerge w:val="restart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1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Участки групп, прилегающая территория:</w:t>
            </w:r>
          </w:p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Ремонт детских площадок: покраска оборудования изготовление композиций из дерева и металла, озеленение.</w:t>
            </w:r>
          </w:p>
        </w:tc>
        <w:tc>
          <w:tcPr>
            <w:tcW w:w="2268" w:type="dxa"/>
            <w:vMerge w:val="restart"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Администрация ДОУ</w:t>
            </w:r>
          </w:p>
        </w:tc>
        <w:tc>
          <w:tcPr>
            <w:tcW w:w="1134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5929CB" w:rsidRPr="00FF1385" w:rsidTr="00A00793">
        <w:trPr>
          <w:trHeight w:val="347"/>
        </w:trPr>
        <w:tc>
          <w:tcPr>
            <w:tcW w:w="425" w:type="dxa"/>
            <w:vMerge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1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Обновление выносного оборудования</w:t>
            </w:r>
          </w:p>
        </w:tc>
        <w:tc>
          <w:tcPr>
            <w:tcW w:w="2268" w:type="dxa"/>
            <w:vMerge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5929CB" w:rsidRPr="00FF1385" w:rsidTr="00A00793">
        <w:trPr>
          <w:trHeight w:val="347"/>
        </w:trPr>
        <w:tc>
          <w:tcPr>
            <w:tcW w:w="425" w:type="dxa"/>
            <w:vMerge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1" w:type="dxa"/>
          </w:tcPr>
          <w:p w:rsidR="005929CB" w:rsidRPr="001C38A9" w:rsidRDefault="005929CB" w:rsidP="004C046C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1C38A9">
              <w:rPr>
                <w:sz w:val="28"/>
                <w:szCs w:val="28"/>
              </w:rPr>
              <w:t>Приобретение на участки оборудования для игр и физического развития</w:t>
            </w:r>
          </w:p>
        </w:tc>
        <w:tc>
          <w:tcPr>
            <w:tcW w:w="2268" w:type="dxa"/>
            <w:vMerge/>
          </w:tcPr>
          <w:p w:rsidR="005929CB" w:rsidRPr="00FF1385" w:rsidRDefault="005929CB" w:rsidP="004C04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38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5929CB" w:rsidRPr="00FF1385" w:rsidRDefault="005929CB" w:rsidP="004C0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929CB" w:rsidRDefault="005929CB" w:rsidP="00C62E8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929CB" w:rsidRPr="001C38A9" w:rsidRDefault="005929CB" w:rsidP="00C62E8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Pr="001C38A9">
        <w:rPr>
          <w:rFonts w:ascii="Times New Roman" w:hAnsi="Times New Roman"/>
          <w:b/>
          <w:bCs/>
          <w:sz w:val="28"/>
          <w:szCs w:val="28"/>
        </w:rPr>
        <w:t>Ожидаемый результат:</w:t>
      </w:r>
    </w:p>
    <w:p w:rsidR="005929CB" w:rsidRPr="001C38A9" w:rsidRDefault="005929CB" w:rsidP="0048292A">
      <w:pPr>
        <w:numPr>
          <w:ilvl w:val="0"/>
          <w:numId w:val="30"/>
        </w:numPr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Оформление помещений МБДОУ с учетом инновационных технологий дизайна и современных санитарно-гигиенических и психолого-педагогических требований.</w:t>
      </w:r>
    </w:p>
    <w:p w:rsidR="005929CB" w:rsidRPr="001C38A9" w:rsidRDefault="005929CB" w:rsidP="00C62E84">
      <w:pPr>
        <w:pStyle w:val="NormalWe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1C38A9">
        <w:rPr>
          <w:sz w:val="28"/>
          <w:szCs w:val="28"/>
        </w:rPr>
        <w:t> </w:t>
      </w:r>
      <w:r w:rsidRPr="001C38A9">
        <w:rPr>
          <w:b/>
          <w:sz w:val="28"/>
          <w:szCs w:val="28"/>
        </w:rPr>
        <w:t>Социальный эффект</w:t>
      </w:r>
      <w:r w:rsidRPr="001C38A9">
        <w:rPr>
          <w:sz w:val="28"/>
          <w:szCs w:val="28"/>
        </w:rPr>
        <w:t>:</w:t>
      </w:r>
    </w:p>
    <w:p w:rsidR="005929CB" w:rsidRPr="001C38A9" w:rsidRDefault="005929CB" w:rsidP="0048292A">
      <w:pPr>
        <w:pStyle w:val="NormalWeb"/>
        <w:numPr>
          <w:ilvl w:val="0"/>
          <w:numId w:val="30"/>
        </w:numPr>
        <w:suppressAutoHyphens/>
        <w:spacing w:before="0" w:beforeAutospacing="0" w:after="0" w:afterAutospacing="0"/>
        <w:ind w:left="0"/>
        <w:rPr>
          <w:sz w:val="28"/>
          <w:szCs w:val="28"/>
        </w:rPr>
      </w:pPr>
      <w:r w:rsidRPr="001C38A9">
        <w:rPr>
          <w:sz w:val="28"/>
          <w:szCs w:val="28"/>
        </w:rPr>
        <w:t> Повышение имиджа ДОУ</w:t>
      </w:r>
    </w:p>
    <w:p w:rsidR="005929CB" w:rsidRDefault="005929CB" w:rsidP="0048292A">
      <w:pPr>
        <w:pStyle w:val="NormalWeb"/>
        <w:numPr>
          <w:ilvl w:val="0"/>
          <w:numId w:val="30"/>
        </w:numPr>
        <w:suppressAutoHyphens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1C38A9">
        <w:rPr>
          <w:sz w:val="28"/>
          <w:szCs w:val="28"/>
        </w:rPr>
        <w:t>Целесообразное расходование  финансов и привлечение внебюджетных средств. </w:t>
      </w:r>
      <w:bookmarkStart w:id="7" w:name="_Toc427751203"/>
    </w:p>
    <w:p w:rsidR="005929CB" w:rsidRPr="00A00793" w:rsidRDefault="005929CB" w:rsidP="00A00793">
      <w:pPr>
        <w:pStyle w:val="NormalWeb"/>
        <w:suppressAutoHyphens/>
        <w:spacing w:before="0" w:beforeAutospacing="0" w:after="0" w:afterAutospacing="0"/>
        <w:jc w:val="both"/>
        <w:rPr>
          <w:sz w:val="28"/>
          <w:szCs w:val="28"/>
        </w:rPr>
      </w:pPr>
    </w:p>
    <w:p w:rsidR="005929CB" w:rsidRPr="001C38A9" w:rsidRDefault="005929CB" w:rsidP="00C62E84">
      <w:pPr>
        <w:pStyle w:val="NoSpacing"/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C38A9">
        <w:rPr>
          <w:rFonts w:ascii="Times New Roman" w:hAnsi="Times New Roman"/>
          <w:b/>
          <w:sz w:val="28"/>
          <w:szCs w:val="28"/>
        </w:rPr>
        <w:t>7.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C38A9">
        <w:rPr>
          <w:rFonts w:ascii="Times New Roman" w:hAnsi="Times New Roman"/>
          <w:b/>
          <w:sz w:val="28"/>
          <w:szCs w:val="28"/>
        </w:rPr>
        <w:t>Механизм реализации программы</w:t>
      </w:r>
      <w:bookmarkEnd w:id="7"/>
    </w:p>
    <w:p w:rsidR="005929CB" w:rsidRPr="001C38A9" w:rsidRDefault="005929CB" w:rsidP="00C62E8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Механизмом реализации программы развития ДОУ является составляющие ее проекты.</w:t>
      </w:r>
    </w:p>
    <w:p w:rsidR="005929CB" w:rsidRPr="001C38A9" w:rsidRDefault="005929CB" w:rsidP="00C62E8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Научно-методическое и организационное сопровождение реализации проектов программы будут осуществлять рабочие группы, созданные из числа педагогов, родителей детей и представителей общественных организаций.</w:t>
      </w:r>
    </w:p>
    <w:p w:rsidR="005929CB" w:rsidRPr="001C38A9" w:rsidRDefault="005929CB" w:rsidP="00C62E8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Координатором программы является администрация ДОУ.</w:t>
      </w:r>
    </w:p>
    <w:p w:rsidR="005929CB" w:rsidRPr="001C38A9" w:rsidRDefault="005929CB" w:rsidP="00C62E8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Координатор:</w:t>
      </w:r>
    </w:p>
    <w:p w:rsidR="005929CB" w:rsidRPr="001C38A9" w:rsidRDefault="005929CB" w:rsidP="00C62E8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- разрабатывает в пределах полномочий проекты нормативно правовых актов, необходимых для реализации Программы;</w:t>
      </w:r>
    </w:p>
    <w:p w:rsidR="005929CB" w:rsidRPr="001C38A9" w:rsidRDefault="005929CB" w:rsidP="00C62E8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-подготавливает отчет о ходе реализации программы;</w:t>
      </w:r>
    </w:p>
    <w:p w:rsidR="005929CB" w:rsidRPr="001C38A9" w:rsidRDefault="005929CB" w:rsidP="00C62E8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- подготавливает ежегодно в установленном порядке предложения по уточнению перечня программных мероприятий на очередной финансовый год, уточняет затраты по программным мероприятиям;</w:t>
      </w:r>
    </w:p>
    <w:p w:rsidR="005929CB" w:rsidRPr="001C38A9" w:rsidRDefault="005929CB" w:rsidP="00C62E8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- разрабатывает перечень целевых показателей для контроля за ходом реализации Программы;</w:t>
      </w:r>
    </w:p>
    <w:p w:rsidR="005929CB" w:rsidRPr="001C38A9" w:rsidRDefault="005929CB" w:rsidP="00C62E8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- несет ответственность за своевременную и качественную подготовку и реализацию Программы, обеспечивает эффективное использование средств, выделенных на ее реализацию.</w:t>
      </w:r>
    </w:p>
    <w:p w:rsidR="005929CB" w:rsidRPr="001C38A9" w:rsidRDefault="005929CB" w:rsidP="00C62E8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Коллектив ДОУ:</w:t>
      </w:r>
    </w:p>
    <w:p w:rsidR="005929CB" w:rsidRPr="001C38A9" w:rsidRDefault="005929CB" w:rsidP="00C62E8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- участвует в реализации мероприятий Программы;</w:t>
      </w:r>
    </w:p>
    <w:p w:rsidR="005929CB" w:rsidRPr="001C38A9" w:rsidRDefault="005929CB" w:rsidP="00C62E8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- проводит мониторинг результатов  Программы;</w:t>
      </w:r>
    </w:p>
    <w:p w:rsidR="005929CB" w:rsidRPr="001C38A9" w:rsidRDefault="005929CB" w:rsidP="00C62E8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- подготавливает ежегодно отчетность о реализации Программы</w:t>
      </w:r>
    </w:p>
    <w:p w:rsidR="005929CB" w:rsidRPr="001C38A9" w:rsidRDefault="005929CB" w:rsidP="00C62E8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- подготавливает ежегодно  в установленном порядке предложения по уточнению перечня программных мероприятий на очередной финансовый год;</w:t>
      </w:r>
    </w:p>
    <w:p w:rsidR="005929CB" w:rsidRPr="001C38A9" w:rsidRDefault="005929CB" w:rsidP="00C62E8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- несет ответственность за своевременную и качественную подготовку и реализацию Программы, обеспечивает эффективное использование средств, выделенных на ее реализацию.</w:t>
      </w:r>
    </w:p>
    <w:p w:rsidR="005929CB" w:rsidRPr="001C38A9" w:rsidRDefault="005929CB" w:rsidP="00C62E8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Разработанная в программе стратегия развития ДОУ будет использована в качестве основы при постановке тактических и оперативных целей при разработке годового плана.</w:t>
      </w:r>
    </w:p>
    <w:p w:rsidR="005929CB" w:rsidRPr="001C38A9" w:rsidRDefault="005929CB" w:rsidP="00C62E8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Мероприятия по реализации проектов включаются в годовой план работы образовательного учреждения.</w:t>
      </w:r>
    </w:p>
    <w:p w:rsidR="005929CB" w:rsidRPr="001C38A9" w:rsidRDefault="005929CB" w:rsidP="00C62E8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 xml:space="preserve">Подведение итогов, обобщение достижений, выявление проблем и внесение корректировок в программу будет осуществляться ежегодно на итоговом педагогическом совете, рассматриваться на родительских собраниях и представляться через Публичный отчет ДОУ. </w:t>
      </w:r>
    </w:p>
    <w:p w:rsidR="005929CB" w:rsidRPr="001C38A9" w:rsidRDefault="005929CB" w:rsidP="00C62E8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Будет организована и проведена серия семинаров, содействующих психологической и практической готовности педагогов к деятельности по реализации проектов.</w:t>
      </w:r>
    </w:p>
    <w:p w:rsidR="005929CB" w:rsidRPr="001C38A9" w:rsidRDefault="005929CB" w:rsidP="00C62E8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Реализация программы основывается на реальных возможностях, которыми располагает детский сад. Механизм реализации программы предусматривает:</w:t>
      </w:r>
    </w:p>
    <w:p w:rsidR="005929CB" w:rsidRPr="001C38A9" w:rsidRDefault="005929CB" w:rsidP="00C62E84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1. Финансирование программы за счет:</w:t>
      </w:r>
    </w:p>
    <w:p w:rsidR="005929CB" w:rsidRPr="001C38A9" w:rsidRDefault="005929CB" w:rsidP="00C62E84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C38A9">
        <w:rPr>
          <w:rFonts w:ascii="Times New Roman" w:hAnsi="Times New Roman"/>
          <w:bCs/>
          <w:sz w:val="28"/>
          <w:szCs w:val="28"/>
        </w:rPr>
        <w:t xml:space="preserve">- бюджетных средств </w:t>
      </w:r>
    </w:p>
    <w:p w:rsidR="005929CB" w:rsidRPr="001C38A9" w:rsidRDefault="005929CB" w:rsidP="00C62E8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Cs/>
          <w:sz w:val="28"/>
          <w:szCs w:val="28"/>
        </w:rPr>
        <w:t>- внебюджетных средств, добровольных пожертвований от юридических и физических лиц;</w:t>
      </w:r>
    </w:p>
    <w:p w:rsidR="005929CB" w:rsidRPr="001C38A9" w:rsidRDefault="005929CB" w:rsidP="00C62E84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Cs/>
          <w:sz w:val="28"/>
          <w:szCs w:val="28"/>
        </w:rPr>
        <w:t>2.  Социальное партнерство с другими социальными институтами за счет:</w:t>
      </w:r>
    </w:p>
    <w:p w:rsidR="005929CB" w:rsidRPr="001C38A9" w:rsidRDefault="005929CB" w:rsidP="00C62E8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Cs/>
          <w:sz w:val="28"/>
          <w:szCs w:val="28"/>
        </w:rPr>
        <w:t>- переосмысления стереотипов взаимодействия детского сада и других организаций;</w:t>
      </w:r>
    </w:p>
    <w:p w:rsidR="005929CB" w:rsidRPr="001C38A9" w:rsidRDefault="005929CB" w:rsidP="00C62E8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Cs/>
          <w:sz w:val="28"/>
          <w:szCs w:val="28"/>
        </w:rPr>
        <w:t>- понимания коллективом детского сада значимости партнерства с субъектами внешней среды как взаимовыгодного взаимодействия;</w:t>
      </w:r>
    </w:p>
    <w:p w:rsidR="005929CB" w:rsidRPr="001C38A9" w:rsidRDefault="005929CB" w:rsidP="00C62E8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Cs/>
          <w:sz w:val="28"/>
          <w:szCs w:val="28"/>
        </w:rPr>
        <w:t>- освоения механизмов эффективного взаимодействия с субъектами внешней среды;</w:t>
      </w:r>
    </w:p>
    <w:p w:rsidR="005929CB" w:rsidRPr="001C38A9" w:rsidRDefault="005929CB" w:rsidP="00C62E8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Cs/>
          <w:sz w:val="28"/>
          <w:szCs w:val="28"/>
        </w:rPr>
        <w:t>- создания позитивного имиджа детского сада.</w:t>
      </w:r>
    </w:p>
    <w:p w:rsidR="005929CB" w:rsidRPr="001C38A9" w:rsidRDefault="005929CB" w:rsidP="00C62E84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Cs/>
          <w:sz w:val="28"/>
          <w:szCs w:val="28"/>
        </w:rPr>
        <w:t>3. Модернизацию системы управления и  менеджмента детского сада за счет:</w:t>
      </w:r>
    </w:p>
    <w:p w:rsidR="005929CB" w:rsidRPr="001C38A9" w:rsidRDefault="005929CB" w:rsidP="00C62E8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Cs/>
          <w:sz w:val="28"/>
          <w:szCs w:val="28"/>
        </w:rPr>
        <w:t>- понимания участниками сущности и значения стратегического проектирования;</w:t>
      </w:r>
    </w:p>
    <w:p w:rsidR="005929CB" w:rsidRPr="001C38A9" w:rsidRDefault="005929CB" w:rsidP="00C62E8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Cs/>
          <w:sz w:val="28"/>
          <w:szCs w:val="28"/>
        </w:rPr>
        <w:t>- понимания информационной основы выделения функций управления;</w:t>
      </w:r>
    </w:p>
    <w:p w:rsidR="005929CB" w:rsidRPr="001C38A9" w:rsidRDefault="005929CB" w:rsidP="00C62E84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C38A9">
        <w:rPr>
          <w:rFonts w:ascii="Times New Roman" w:hAnsi="Times New Roman"/>
          <w:bCs/>
          <w:sz w:val="28"/>
          <w:szCs w:val="28"/>
        </w:rPr>
        <w:t>- внедрения последовательности действий по созданию эффективной структуры управления;</w:t>
      </w:r>
    </w:p>
    <w:p w:rsidR="005929CB" w:rsidRPr="001C38A9" w:rsidRDefault="005929CB" w:rsidP="00C62E8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Cs/>
          <w:sz w:val="28"/>
          <w:szCs w:val="28"/>
        </w:rPr>
        <w:t>-создание условий делегирования полномочий и организации работы с персоналом с учетом конкретных потребностей каждого</w:t>
      </w:r>
    </w:p>
    <w:p w:rsidR="005929CB" w:rsidRPr="001C38A9" w:rsidRDefault="005929CB" w:rsidP="00C62E84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Cs/>
          <w:sz w:val="28"/>
          <w:szCs w:val="28"/>
        </w:rPr>
        <w:t>4. Создание кадровых, нормативно-правовых, научно-методических условий, позволяющих реализовать программу в полном объеме и в намеченные сроки за счет:</w:t>
      </w:r>
    </w:p>
    <w:p w:rsidR="005929CB" w:rsidRPr="001C38A9" w:rsidRDefault="005929CB" w:rsidP="00C62E8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Cs/>
          <w:sz w:val="28"/>
          <w:szCs w:val="28"/>
        </w:rPr>
        <w:t>- приведения в соответствие нормативно-правовой базы;</w:t>
      </w:r>
    </w:p>
    <w:p w:rsidR="005929CB" w:rsidRPr="001C38A9" w:rsidRDefault="005929CB" w:rsidP="00C62E8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Cs/>
          <w:sz w:val="28"/>
          <w:szCs w:val="28"/>
        </w:rPr>
        <w:t>-  изменения системы стимулирования в детском саду;</w:t>
      </w:r>
    </w:p>
    <w:p w:rsidR="005929CB" w:rsidRPr="001C38A9" w:rsidRDefault="005929CB" w:rsidP="00C62E8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Cs/>
          <w:sz w:val="28"/>
          <w:szCs w:val="28"/>
        </w:rPr>
        <w:t>- востребованности со стороны персонала  современных информационно-методических  ресурсов и обеспечения доступа к ним;</w:t>
      </w:r>
    </w:p>
    <w:p w:rsidR="005929CB" w:rsidRPr="001C38A9" w:rsidRDefault="005929CB" w:rsidP="00C62E84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C38A9">
        <w:rPr>
          <w:rFonts w:ascii="Times New Roman" w:hAnsi="Times New Roman"/>
          <w:bCs/>
          <w:sz w:val="28"/>
          <w:szCs w:val="28"/>
        </w:rPr>
        <w:t>- увеличения издательской деятельности   внутри учреждения по обогащению и распространению педагогического опыта.</w:t>
      </w:r>
    </w:p>
    <w:p w:rsidR="005929CB" w:rsidRPr="001C38A9" w:rsidRDefault="005929CB" w:rsidP="00C62E8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Cs/>
          <w:sz w:val="28"/>
          <w:szCs w:val="28"/>
        </w:rPr>
        <w:t>-создания позитивной творческой атмосферы, позволяющей реализовать профессиональные возможности с целью профессиональной привлекательности  для педагогических кадров</w:t>
      </w:r>
    </w:p>
    <w:p w:rsidR="005929CB" w:rsidRPr="001C38A9" w:rsidRDefault="005929CB" w:rsidP="00C62E84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bCs/>
          <w:sz w:val="28"/>
          <w:szCs w:val="28"/>
        </w:rPr>
        <w:t>5. Реорганизацию системы повышения квалификации:</w:t>
      </w:r>
    </w:p>
    <w:p w:rsidR="005929CB" w:rsidRPr="001C38A9" w:rsidRDefault="005929CB" w:rsidP="00C62E84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C38A9">
        <w:rPr>
          <w:rFonts w:ascii="Times New Roman" w:hAnsi="Times New Roman"/>
          <w:bCs/>
          <w:sz w:val="28"/>
          <w:szCs w:val="28"/>
        </w:rPr>
        <w:t>- совершенствования образовательных услуг, изменения форм и методов;</w:t>
      </w:r>
    </w:p>
    <w:p w:rsidR="005929CB" w:rsidRPr="001C38A9" w:rsidRDefault="005929CB" w:rsidP="00C62E84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C38A9">
        <w:rPr>
          <w:rFonts w:ascii="Times New Roman" w:hAnsi="Times New Roman"/>
          <w:bCs/>
          <w:sz w:val="28"/>
          <w:szCs w:val="28"/>
        </w:rPr>
        <w:t>- налаживания системы партнерства по дистанционному обучению педагогических кадров;</w:t>
      </w:r>
    </w:p>
    <w:p w:rsidR="005929CB" w:rsidRPr="001C38A9" w:rsidRDefault="005929CB" w:rsidP="00C62E84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C38A9">
        <w:rPr>
          <w:rFonts w:ascii="Times New Roman" w:hAnsi="Times New Roman"/>
          <w:bCs/>
          <w:sz w:val="28"/>
          <w:szCs w:val="28"/>
        </w:rPr>
        <w:t>- создание системы психолого-педагогического и методического сопровождения;</w:t>
      </w:r>
    </w:p>
    <w:p w:rsidR="005929CB" w:rsidRPr="001C38A9" w:rsidRDefault="005929CB" w:rsidP="00C62E84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C38A9">
        <w:rPr>
          <w:rFonts w:ascii="Times New Roman" w:hAnsi="Times New Roman"/>
          <w:bCs/>
          <w:sz w:val="28"/>
          <w:szCs w:val="28"/>
        </w:rPr>
        <w:t>- ориентация на подготовку кадрового резерва;</w:t>
      </w:r>
    </w:p>
    <w:p w:rsidR="005929CB" w:rsidRPr="00A00793" w:rsidRDefault="005929CB" w:rsidP="00A00793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C38A9">
        <w:rPr>
          <w:rFonts w:ascii="Times New Roman" w:hAnsi="Times New Roman"/>
          <w:bCs/>
          <w:sz w:val="28"/>
          <w:szCs w:val="28"/>
        </w:rPr>
        <w:t>-организация системы практического обмена педагогическим опытом  на основе взаимопосещения НОД и анализа образовательной деятельности.</w:t>
      </w:r>
    </w:p>
    <w:p w:rsidR="005929CB" w:rsidRPr="001C38A9" w:rsidRDefault="005929CB" w:rsidP="00C62E84">
      <w:pPr>
        <w:pStyle w:val="Heading1"/>
        <w:jc w:val="center"/>
        <w:rPr>
          <w:rFonts w:ascii="Times New Roman" w:hAnsi="Times New Roman"/>
          <w:sz w:val="28"/>
          <w:szCs w:val="28"/>
        </w:rPr>
      </w:pPr>
      <w:bookmarkStart w:id="8" w:name="_Toc427751205"/>
      <w:r w:rsidRPr="001C38A9">
        <w:rPr>
          <w:rFonts w:ascii="Times New Roman" w:hAnsi="Times New Roman"/>
          <w:sz w:val="28"/>
          <w:szCs w:val="28"/>
        </w:rPr>
        <w:t>8. Оценка социально-экономической эффективности реализации Программы</w:t>
      </w:r>
      <w:bookmarkEnd w:id="8"/>
    </w:p>
    <w:p w:rsidR="005929CB" w:rsidRPr="001C38A9" w:rsidRDefault="005929CB" w:rsidP="00C62E8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Социальные эффекты реализации Программы оцениваются по следующим направлениям:</w:t>
      </w:r>
    </w:p>
    <w:p w:rsidR="005929CB" w:rsidRPr="001C38A9" w:rsidRDefault="005929CB" w:rsidP="00C62E84">
      <w:pPr>
        <w:spacing w:after="0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-повышение</w:t>
      </w:r>
      <w:r w:rsidRPr="001C38A9">
        <w:rPr>
          <w:rFonts w:ascii="Times New Roman" w:hAnsi="Times New Roman"/>
          <w:sz w:val="28"/>
          <w:szCs w:val="28"/>
        </w:rPr>
        <w:t xml:space="preserve"> качества образования ДОУ;</w:t>
      </w:r>
    </w:p>
    <w:p w:rsidR="005929CB" w:rsidRPr="001C38A9" w:rsidRDefault="005929CB" w:rsidP="00C62E8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-повышение роли  компетентности в реализации национально-регионального компонента, позволяющего сформировать интерес воспитанников к изучению культурных традиций родного края;</w:t>
      </w:r>
    </w:p>
    <w:p w:rsidR="005929CB" w:rsidRPr="001C38A9" w:rsidRDefault="005929CB" w:rsidP="00C62E8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-Формирование и поддержка положительного имиджа ДОУ;</w:t>
      </w:r>
    </w:p>
    <w:p w:rsidR="005929CB" w:rsidRDefault="005929CB" w:rsidP="00C62E8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- Обновление и пополнение учебно-материальной базы ДОУ</w:t>
      </w:r>
    </w:p>
    <w:p w:rsidR="005929CB" w:rsidRDefault="005929CB" w:rsidP="00C62E84">
      <w:pPr>
        <w:spacing w:after="0"/>
        <w:ind w:firstLine="851"/>
        <w:rPr>
          <w:rFonts w:ascii="Times New Roman" w:hAnsi="Times New Roman"/>
          <w:sz w:val="28"/>
          <w:szCs w:val="28"/>
        </w:rPr>
      </w:pPr>
    </w:p>
    <w:p w:rsidR="005929CB" w:rsidRPr="009E5BD1" w:rsidRDefault="005929CB" w:rsidP="009E5BD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E5BD1">
        <w:rPr>
          <w:rFonts w:ascii="Times New Roman" w:hAnsi="Times New Roman"/>
          <w:b/>
          <w:sz w:val="28"/>
          <w:szCs w:val="28"/>
        </w:rPr>
        <w:t>Целевые показатели Программы</w:t>
      </w:r>
    </w:p>
    <w:p w:rsidR="005929CB" w:rsidRDefault="005929CB" w:rsidP="009E5B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929CB" w:rsidRPr="009E5BD1" w:rsidRDefault="005929CB" w:rsidP="009E5B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5BD1">
        <w:rPr>
          <w:rFonts w:ascii="Times New Roman" w:hAnsi="Times New Roman"/>
          <w:sz w:val="28"/>
          <w:szCs w:val="28"/>
        </w:rPr>
        <w:t xml:space="preserve">Цель: – </w:t>
      </w:r>
      <w:r w:rsidRPr="009E5BD1">
        <w:rPr>
          <w:rFonts w:ascii="Times New Roman" w:hAnsi="Times New Roman"/>
          <w:bCs/>
          <w:sz w:val="28"/>
          <w:szCs w:val="28"/>
        </w:rPr>
        <w:t xml:space="preserve">создание условий для  </w:t>
      </w:r>
      <w:r w:rsidRPr="009E5BD1">
        <w:rPr>
          <w:rFonts w:ascii="Times New Roman" w:hAnsi="Times New Roman"/>
          <w:sz w:val="28"/>
          <w:szCs w:val="28"/>
        </w:rPr>
        <w:t xml:space="preserve">формирования социально-адаптированной, здоровой личности, </w:t>
      </w:r>
      <w:r w:rsidRPr="009E5BD1">
        <w:rPr>
          <w:rFonts w:ascii="Times New Roman" w:hAnsi="Times New Roman"/>
          <w:bCs/>
          <w:sz w:val="28"/>
          <w:szCs w:val="28"/>
        </w:rPr>
        <w:t xml:space="preserve">обладающей набором компетентностей </w:t>
      </w:r>
      <w:r w:rsidRPr="009E5BD1">
        <w:rPr>
          <w:rFonts w:ascii="Times New Roman" w:hAnsi="Times New Roman"/>
          <w:sz w:val="28"/>
          <w:szCs w:val="28"/>
        </w:rPr>
        <w:t>и готовой к дальнейшему обучению в школе.</w:t>
      </w:r>
    </w:p>
    <w:p w:rsidR="005929CB" w:rsidRDefault="005929CB" w:rsidP="009E5BD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1.С</w:t>
      </w:r>
      <w:r w:rsidRPr="009E5BD1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вершенствовать «кадровую политику</w:t>
      </w:r>
      <w:r w:rsidRPr="009E5BD1">
        <w:rPr>
          <w:rFonts w:ascii="Times New Roman" w:hAnsi="Times New Roman"/>
          <w:sz w:val="28"/>
          <w:szCs w:val="28"/>
        </w:rPr>
        <w:t>»  дошкольного учреждения</w:t>
      </w:r>
      <w:r>
        <w:rPr>
          <w:rFonts w:ascii="Times New Roman" w:hAnsi="Times New Roman"/>
          <w:sz w:val="28"/>
          <w:szCs w:val="28"/>
        </w:rPr>
        <w:t>.</w:t>
      </w:r>
    </w:p>
    <w:p w:rsidR="005929CB" w:rsidRDefault="005929CB" w:rsidP="009E5BD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1C38A9">
        <w:rPr>
          <w:rFonts w:ascii="Times New Roman" w:hAnsi="Times New Roman"/>
          <w:sz w:val="28"/>
          <w:szCs w:val="28"/>
        </w:rPr>
        <w:t>1.1.</w:t>
      </w:r>
      <w:r w:rsidRPr="009E5BD1">
        <w:rPr>
          <w:rFonts w:ascii="Times New Roman" w:hAnsi="Times New Roman"/>
          <w:sz w:val="28"/>
          <w:szCs w:val="28"/>
        </w:rPr>
        <w:t xml:space="preserve"> </w:t>
      </w:r>
      <w:r w:rsidRPr="001C38A9">
        <w:rPr>
          <w:rFonts w:ascii="Times New Roman" w:hAnsi="Times New Roman"/>
          <w:sz w:val="28"/>
          <w:szCs w:val="28"/>
        </w:rPr>
        <w:t>Укомплектованность кадрами (количество занятых штатных единиц по отраслевой системе оплаты труда)</w:t>
      </w:r>
      <w:r>
        <w:rPr>
          <w:rFonts w:ascii="Times New Roman" w:hAnsi="Times New Roman"/>
          <w:sz w:val="28"/>
          <w:szCs w:val="28"/>
        </w:rPr>
        <w:t xml:space="preserve"> – 2016 г.- 90 %; 2017 г. - </w:t>
      </w:r>
      <w:r w:rsidRPr="001C38A9">
        <w:rPr>
          <w:rFonts w:ascii="Times New Roman" w:hAnsi="Times New Roman"/>
          <w:sz w:val="28"/>
          <w:szCs w:val="28"/>
        </w:rPr>
        <w:t>100%</w:t>
      </w:r>
      <w:r>
        <w:rPr>
          <w:rFonts w:ascii="Times New Roman" w:hAnsi="Times New Roman"/>
          <w:sz w:val="28"/>
          <w:szCs w:val="28"/>
        </w:rPr>
        <w:t xml:space="preserve">; 2018 г. - </w:t>
      </w:r>
      <w:r w:rsidRPr="001C38A9">
        <w:rPr>
          <w:rFonts w:ascii="Times New Roman" w:hAnsi="Times New Roman"/>
          <w:sz w:val="28"/>
          <w:szCs w:val="28"/>
        </w:rPr>
        <w:t>100%</w:t>
      </w:r>
      <w:r>
        <w:rPr>
          <w:rFonts w:ascii="Times New Roman" w:hAnsi="Times New Roman"/>
          <w:sz w:val="28"/>
          <w:szCs w:val="28"/>
        </w:rPr>
        <w:t xml:space="preserve">; 2019/20 г. - </w:t>
      </w:r>
      <w:r w:rsidRPr="001C38A9">
        <w:rPr>
          <w:rFonts w:ascii="Times New Roman" w:hAnsi="Times New Roman"/>
          <w:sz w:val="28"/>
          <w:szCs w:val="28"/>
        </w:rPr>
        <w:t>100%</w:t>
      </w:r>
      <w:r>
        <w:rPr>
          <w:rFonts w:ascii="Times New Roman" w:hAnsi="Times New Roman"/>
          <w:sz w:val="28"/>
          <w:szCs w:val="28"/>
        </w:rPr>
        <w:t>.</w:t>
      </w:r>
    </w:p>
    <w:p w:rsidR="005929CB" w:rsidRDefault="005929CB" w:rsidP="009E5BD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1C38A9">
        <w:rPr>
          <w:rFonts w:ascii="Times New Roman" w:hAnsi="Times New Roman"/>
          <w:sz w:val="28"/>
          <w:szCs w:val="28"/>
        </w:rPr>
        <w:t>1.2.</w:t>
      </w:r>
      <w:r w:rsidRPr="009E5BD1">
        <w:rPr>
          <w:rFonts w:ascii="Times New Roman" w:hAnsi="Times New Roman"/>
          <w:sz w:val="28"/>
          <w:szCs w:val="28"/>
        </w:rPr>
        <w:t xml:space="preserve"> </w:t>
      </w:r>
      <w:r w:rsidRPr="001C38A9">
        <w:rPr>
          <w:rFonts w:ascii="Times New Roman" w:hAnsi="Times New Roman"/>
          <w:sz w:val="28"/>
          <w:szCs w:val="28"/>
        </w:rPr>
        <w:t>Доля педагогических работников, имеющихся квалификационную категорию, от общего  количества педагогических</w:t>
      </w:r>
      <w:r w:rsidRPr="009E5BD1">
        <w:rPr>
          <w:rFonts w:ascii="Times New Roman" w:hAnsi="Times New Roman"/>
          <w:sz w:val="28"/>
          <w:szCs w:val="28"/>
        </w:rPr>
        <w:t xml:space="preserve"> </w:t>
      </w:r>
      <w:r w:rsidRPr="001C38A9">
        <w:rPr>
          <w:rFonts w:ascii="Times New Roman" w:hAnsi="Times New Roman"/>
          <w:sz w:val="28"/>
          <w:szCs w:val="28"/>
        </w:rPr>
        <w:t>работников (наличие  качественного  педагогического состава)</w:t>
      </w:r>
      <w:r>
        <w:rPr>
          <w:rFonts w:ascii="Times New Roman" w:hAnsi="Times New Roman"/>
          <w:sz w:val="28"/>
          <w:szCs w:val="28"/>
        </w:rPr>
        <w:t xml:space="preserve">- 2016 г.- 80 %; 2017 г. – 85 </w:t>
      </w:r>
      <w:r w:rsidRPr="001C38A9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; 2018 г. – 9</w:t>
      </w:r>
      <w:r w:rsidRPr="001C38A9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38A9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; 2019/20 г. – 95 </w:t>
      </w:r>
      <w:r w:rsidRPr="001C38A9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. За период (по окончании) реализации Программы - н</w:t>
      </w:r>
      <w:r w:rsidRPr="001C38A9">
        <w:rPr>
          <w:rFonts w:ascii="Times New Roman" w:hAnsi="Times New Roman"/>
          <w:sz w:val="28"/>
          <w:szCs w:val="28"/>
        </w:rPr>
        <w:t>е менее 95</w:t>
      </w:r>
      <w:r>
        <w:rPr>
          <w:rFonts w:ascii="Times New Roman" w:hAnsi="Times New Roman"/>
          <w:sz w:val="28"/>
          <w:szCs w:val="28"/>
        </w:rPr>
        <w:t>.</w:t>
      </w:r>
    </w:p>
    <w:p w:rsidR="005929CB" w:rsidRDefault="005929CB" w:rsidP="009E5BD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1C38A9">
        <w:rPr>
          <w:rFonts w:ascii="Times New Roman" w:hAnsi="Times New Roman"/>
          <w:sz w:val="28"/>
          <w:szCs w:val="28"/>
        </w:rPr>
        <w:t>1.3.</w:t>
      </w:r>
      <w:r w:rsidRPr="00073AB8">
        <w:rPr>
          <w:rFonts w:ascii="Times New Roman" w:hAnsi="Times New Roman"/>
          <w:sz w:val="28"/>
          <w:szCs w:val="28"/>
        </w:rPr>
        <w:t xml:space="preserve"> </w:t>
      </w:r>
      <w:r w:rsidRPr="001C38A9">
        <w:rPr>
          <w:rFonts w:ascii="Times New Roman" w:hAnsi="Times New Roman"/>
          <w:sz w:val="28"/>
          <w:szCs w:val="28"/>
        </w:rPr>
        <w:t>Доля  педагогического состава, повысившего свою квалификацию, от общего количества педагогических работников, заявленных на курсовую подготовку</w:t>
      </w:r>
      <w:r>
        <w:rPr>
          <w:rFonts w:ascii="Times New Roman" w:hAnsi="Times New Roman"/>
          <w:sz w:val="28"/>
          <w:szCs w:val="28"/>
        </w:rPr>
        <w:t xml:space="preserve"> - 2016 г.- 100 %; 2017 г. - </w:t>
      </w:r>
      <w:r w:rsidRPr="001C38A9">
        <w:rPr>
          <w:rFonts w:ascii="Times New Roman" w:hAnsi="Times New Roman"/>
          <w:sz w:val="28"/>
          <w:szCs w:val="28"/>
        </w:rPr>
        <w:t>100%</w:t>
      </w:r>
      <w:r>
        <w:rPr>
          <w:rFonts w:ascii="Times New Roman" w:hAnsi="Times New Roman"/>
          <w:sz w:val="28"/>
          <w:szCs w:val="28"/>
        </w:rPr>
        <w:t xml:space="preserve">; 2018 г. - </w:t>
      </w:r>
      <w:r w:rsidRPr="001C38A9">
        <w:rPr>
          <w:rFonts w:ascii="Times New Roman" w:hAnsi="Times New Roman"/>
          <w:sz w:val="28"/>
          <w:szCs w:val="28"/>
        </w:rPr>
        <w:t>100%</w:t>
      </w:r>
      <w:r>
        <w:rPr>
          <w:rFonts w:ascii="Times New Roman" w:hAnsi="Times New Roman"/>
          <w:sz w:val="28"/>
          <w:szCs w:val="28"/>
        </w:rPr>
        <w:t xml:space="preserve">; 2019/20 г. - </w:t>
      </w:r>
      <w:r w:rsidRPr="001C38A9">
        <w:rPr>
          <w:rFonts w:ascii="Times New Roman" w:hAnsi="Times New Roman"/>
          <w:sz w:val="28"/>
          <w:szCs w:val="28"/>
        </w:rPr>
        <w:t>100%</w:t>
      </w:r>
      <w:r>
        <w:rPr>
          <w:rFonts w:ascii="Times New Roman" w:hAnsi="Times New Roman"/>
          <w:sz w:val="28"/>
          <w:szCs w:val="28"/>
        </w:rPr>
        <w:t>.</w:t>
      </w:r>
      <w:r w:rsidRPr="00073A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За период (по окончании) реализации Программы -</w:t>
      </w:r>
      <w:r w:rsidRPr="001C38A9">
        <w:rPr>
          <w:rFonts w:ascii="Times New Roman" w:hAnsi="Times New Roman"/>
          <w:sz w:val="28"/>
          <w:szCs w:val="28"/>
        </w:rPr>
        <w:t>100%</w:t>
      </w:r>
      <w:r>
        <w:rPr>
          <w:rFonts w:ascii="Times New Roman" w:hAnsi="Times New Roman"/>
          <w:sz w:val="28"/>
          <w:szCs w:val="28"/>
        </w:rPr>
        <w:t>.</w:t>
      </w:r>
      <w:r w:rsidRPr="00073A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929CB" w:rsidRDefault="005929CB" w:rsidP="009E5BD1">
      <w:pPr>
        <w:spacing w:after="0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Р</w:t>
      </w:r>
      <w:r w:rsidRPr="001C38A9">
        <w:rPr>
          <w:rFonts w:ascii="Times New Roman" w:hAnsi="Times New Roman"/>
          <w:sz w:val="28"/>
          <w:szCs w:val="28"/>
        </w:rPr>
        <w:t>азвивать систему обеспечения качества образовательных услуг</w:t>
      </w:r>
      <w:r>
        <w:rPr>
          <w:rFonts w:ascii="Times New Roman" w:hAnsi="Times New Roman"/>
          <w:sz w:val="28"/>
          <w:szCs w:val="28"/>
        </w:rPr>
        <w:t>.</w:t>
      </w:r>
    </w:p>
    <w:p w:rsidR="005929CB" w:rsidRDefault="005929CB" w:rsidP="009E5BD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1C38A9">
        <w:rPr>
          <w:rFonts w:ascii="Times New Roman" w:hAnsi="Times New Roman"/>
          <w:sz w:val="28"/>
          <w:szCs w:val="28"/>
        </w:rPr>
        <w:t>2.1</w:t>
      </w:r>
      <w:r w:rsidRPr="00073AB8">
        <w:rPr>
          <w:rFonts w:ascii="Times New Roman" w:hAnsi="Times New Roman"/>
          <w:sz w:val="28"/>
          <w:szCs w:val="28"/>
        </w:rPr>
        <w:t xml:space="preserve"> </w:t>
      </w:r>
      <w:r w:rsidRPr="001C38A9">
        <w:rPr>
          <w:rFonts w:ascii="Times New Roman" w:hAnsi="Times New Roman"/>
          <w:sz w:val="28"/>
          <w:szCs w:val="28"/>
        </w:rPr>
        <w:t>Доля воспитанников, получающих дошкольное  образование в рамках основной образовательной программы дошкольного образования ДОУ, от общего количества воспитанников ДОУ</w:t>
      </w:r>
      <w:r>
        <w:rPr>
          <w:rFonts w:ascii="Times New Roman" w:hAnsi="Times New Roman"/>
          <w:sz w:val="28"/>
          <w:szCs w:val="28"/>
        </w:rPr>
        <w:t xml:space="preserve"> - 2016 г.- 80 %; 2017 г. - 8</w:t>
      </w:r>
      <w:r w:rsidRPr="001C38A9">
        <w:rPr>
          <w:rFonts w:ascii="Times New Roman" w:hAnsi="Times New Roman"/>
          <w:sz w:val="28"/>
          <w:szCs w:val="28"/>
        </w:rPr>
        <w:t>0%</w:t>
      </w:r>
      <w:r>
        <w:rPr>
          <w:rFonts w:ascii="Times New Roman" w:hAnsi="Times New Roman"/>
          <w:sz w:val="28"/>
          <w:szCs w:val="28"/>
        </w:rPr>
        <w:t>; 2018 г. - 8</w:t>
      </w:r>
      <w:r w:rsidRPr="001C38A9">
        <w:rPr>
          <w:rFonts w:ascii="Times New Roman" w:hAnsi="Times New Roman"/>
          <w:sz w:val="28"/>
          <w:szCs w:val="28"/>
        </w:rPr>
        <w:t>0%</w:t>
      </w:r>
      <w:r>
        <w:rPr>
          <w:rFonts w:ascii="Times New Roman" w:hAnsi="Times New Roman"/>
          <w:sz w:val="28"/>
          <w:szCs w:val="28"/>
        </w:rPr>
        <w:t>; 2019/20 г. - 8</w:t>
      </w:r>
      <w:r w:rsidRPr="001C38A9">
        <w:rPr>
          <w:rFonts w:ascii="Times New Roman" w:hAnsi="Times New Roman"/>
          <w:sz w:val="28"/>
          <w:szCs w:val="28"/>
        </w:rPr>
        <w:t>0%</w:t>
      </w:r>
      <w:r>
        <w:rPr>
          <w:rFonts w:ascii="Times New Roman" w:hAnsi="Times New Roman"/>
          <w:sz w:val="28"/>
          <w:szCs w:val="28"/>
        </w:rPr>
        <w:t>.</w:t>
      </w:r>
      <w:r w:rsidRPr="00073A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За период (по окончании) реализации Программы -</w:t>
      </w:r>
      <w:r w:rsidRPr="00073A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1C38A9">
        <w:rPr>
          <w:rFonts w:ascii="Times New Roman" w:hAnsi="Times New Roman"/>
          <w:sz w:val="28"/>
          <w:szCs w:val="28"/>
        </w:rPr>
        <w:t>е менее 80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5929CB" w:rsidRDefault="005929CB" w:rsidP="009E5BD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1C38A9">
        <w:rPr>
          <w:rFonts w:ascii="Times New Roman" w:hAnsi="Times New Roman"/>
          <w:sz w:val="28"/>
          <w:szCs w:val="28"/>
        </w:rPr>
        <w:t>2.2.</w:t>
      </w:r>
      <w:r w:rsidRPr="00073AB8">
        <w:rPr>
          <w:rFonts w:ascii="Times New Roman" w:hAnsi="Times New Roman"/>
          <w:sz w:val="28"/>
          <w:szCs w:val="28"/>
        </w:rPr>
        <w:t xml:space="preserve"> </w:t>
      </w:r>
      <w:r w:rsidRPr="001C38A9">
        <w:rPr>
          <w:rFonts w:ascii="Times New Roman" w:hAnsi="Times New Roman"/>
          <w:sz w:val="28"/>
          <w:szCs w:val="28"/>
        </w:rPr>
        <w:t>Доля воспитанников, получающих дополнительные образовательные  услуги на бесплатной и платной основе, от обще</w:t>
      </w:r>
      <w:r>
        <w:rPr>
          <w:rFonts w:ascii="Times New Roman" w:hAnsi="Times New Roman"/>
          <w:sz w:val="28"/>
          <w:szCs w:val="28"/>
        </w:rPr>
        <w:t>го количества воспитанников ДОУ - 2016 г.- 60 %; 2017 г. - 6</w:t>
      </w:r>
      <w:r w:rsidRPr="001C38A9">
        <w:rPr>
          <w:rFonts w:ascii="Times New Roman" w:hAnsi="Times New Roman"/>
          <w:sz w:val="28"/>
          <w:szCs w:val="28"/>
        </w:rPr>
        <w:t>0%</w:t>
      </w:r>
      <w:r>
        <w:rPr>
          <w:rFonts w:ascii="Times New Roman" w:hAnsi="Times New Roman"/>
          <w:sz w:val="28"/>
          <w:szCs w:val="28"/>
        </w:rPr>
        <w:t>; 2018 г. - 65</w:t>
      </w:r>
      <w:r w:rsidRPr="001C38A9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; 2019/20 г. - 65</w:t>
      </w:r>
      <w:r w:rsidRPr="001C38A9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.</w:t>
      </w:r>
      <w:r w:rsidRPr="00073A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За период (по окончании) реализации Программы -</w:t>
      </w:r>
      <w:r w:rsidRPr="00073A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 менее 65.</w:t>
      </w:r>
    </w:p>
    <w:p w:rsidR="005929CB" w:rsidRDefault="005929CB" w:rsidP="009E5BD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1C38A9">
        <w:rPr>
          <w:rFonts w:ascii="Times New Roman" w:hAnsi="Times New Roman"/>
          <w:sz w:val="28"/>
          <w:szCs w:val="28"/>
        </w:rPr>
        <w:t>2.3.</w:t>
      </w:r>
      <w:r w:rsidRPr="00073AB8">
        <w:rPr>
          <w:rFonts w:ascii="Times New Roman" w:hAnsi="Times New Roman"/>
          <w:sz w:val="28"/>
          <w:szCs w:val="28"/>
        </w:rPr>
        <w:t xml:space="preserve"> </w:t>
      </w:r>
      <w:r w:rsidRPr="001C38A9">
        <w:rPr>
          <w:rFonts w:ascii="Times New Roman" w:hAnsi="Times New Roman"/>
          <w:sz w:val="28"/>
          <w:szCs w:val="28"/>
        </w:rPr>
        <w:t>Количество участников городских профессиональных конкурсов, фестивалей</w:t>
      </w:r>
      <w:r>
        <w:rPr>
          <w:rFonts w:ascii="Times New Roman" w:hAnsi="Times New Roman"/>
          <w:sz w:val="28"/>
          <w:szCs w:val="28"/>
        </w:rPr>
        <w:t xml:space="preserve"> - 2016 г.- 50 %; 2017 г. – 55 </w:t>
      </w:r>
      <w:r w:rsidRPr="001C38A9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; 2018 г. – 55 </w:t>
      </w:r>
      <w:r w:rsidRPr="001C38A9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; 2019/20 г. - 6</w:t>
      </w:r>
      <w:r w:rsidRPr="001C38A9">
        <w:rPr>
          <w:rFonts w:ascii="Times New Roman" w:hAnsi="Times New Roman"/>
          <w:sz w:val="28"/>
          <w:szCs w:val="28"/>
        </w:rPr>
        <w:t>0%</w:t>
      </w:r>
      <w:r>
        <w:rPr>
          <w:rFonts w:ascii="Times New Roman" w:hAnsi="Times New Roman"/>
          <w:sz w:val="28"/>
          <w:szCs w:val="28"/>
        </w:rPr>
        <w:t>.</w:t>
      </w:r>
      <w:r w:rsidRPr="00073A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За период (по окончании) реализации Программы -</w:t>
      </w:r>
      <w:r w:rsidRPr="00073A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 менее 6</w:t>
      </w:r>
      <w:r w:rsidRPr="001C38A9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.</w:t>
      </w:r>
    </w:p>
    <w:p w:rsidR="005929CB" w:rsidRDefault="005929CB" w:rsidP="009E5BD1">
      <w:pPr>
        <w:spacing w:after="0"/>
        <w:rPr>
          <w:rFonts w:ascii="Times New Roman" w:hAnsi="Times New Roman"/>
          <w:sz w:val="28"/>
          <w:szCs w:val="28"/>
        </w:rPr>
      </w:pPr>
      <w:r w:rsidRPr="001C38A9">
        <w:rPr>
          <w:rFonts w:ascii="Times New Roman" w:hAnsi="Times New Roman"/>
          <w:sz w:val="28"/>
          <w:szCs w:val="28"/>
        </w:rPr>
        <w:t>3.</w:t>
      </w:r>
      <w:r w:rsidRPr="00073A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1C38A9">
        <w:rPr>
          <w:rFonts w:ascii="Times New Roman" w:hAnsi="Times New Roman"/>
          <w:sz w:val="28"/>
          <w:szCs w:val="28"/>
        </w:rPr>
        <w:t>еализовывать приоритетные направления государственной политики в области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929CB" w:rsidRDefault="005929CB" w:rsidP="009E5BD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3.1.</w:t>
      </w:r>
      <w:r w:rsidRPr="00073AB8">
        <w:rPr>
          <w:rFonts w:ascii="Times New Roman" w:hAnsi="Times New Roman"/>
          <w:sz w:val="28"/>
          <w:szCs w:val="28"/>
        </w:rPr>
        <w:t xml:space="preserve"> </w:t>
      </w:r>
      <w:r w:rsidRPr="001C38A9">
        <w:rPr>
          <w:rFonts w:ascii="Times New Roman" w:hAnsi="Times New Roman"/>
          <w:sz w:val="28"/>
          <w:szCs w:val="28"/>
        </w:rPr>
        <w:t>Количество посещений ДОУ одним воспитанником</w:t>
      </w:r>
      <w:r>
        <w:rPr>
          <w:rFonts w:ascii="Times New Roman" w:hAnsi="Times New Roman"/>
          <w:sz w:val="28"/>
          <w:szCs w:val="28"/>
        </w:rPr>
        <w:t xml:space="preserve"> - 2016 г.- 212 дней; 2017 г. – 212 дней; 2018 г. – 212 дней; 2019/20 г. – 212 дней.</w:t>
      </w:r>
      <w:r w:rsidRPr="00073A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За период (по окончании) реализации Программы –</w:t>
      </w:r>
      <w:r w:rsidRPr="00073A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212 дней.  </w:t>
      </w:r>
    </w:p>
    <w:p w:rsidR="005929CB" w:rsidRDefault="005929CB" w:rsidP="009E5BD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3.2.</w:t>
      </w:r>
      <w:r w:rsidRPr="00073AB8">
        <w:rPr>
          <w:rFonts w:ascii="Times New Roman" w:hAnsi="Times New Roman"/>
          <w:sz w:val="28"/>
          <w:szCs w:val="28"/>
        </w:rPr>
        <w:t xml:space="preserve"> </w:t>
      </w:r>
      <w:r w:rsidRPr="001C38A9">
        <w:rPr>
          <w:rFonts w:ascii="Times New Roman" w:hAnsi="Times New Roman"/>
          <w:sz w:val="28"/>
          <w:szCs w:val="28"/>
        </w:rPr>
        <w:t>Доля  непосещений воспитанниками ДОУ по болезни</w:t>
      </w:r>
      <w:r>
        <w:rPr>
          <w:rFonts w:ascii="Times New Roman" w:hAnsi="Times New Roman"/>
          <w:sz w:val="28"/>
          <w:szCs w:val="28"/>
        </w:rPr>
        <w:t xml:space="preserve"> - 2016 г.- 12 %; 2017 г. – 10 </w:t>
      </w:r>
      <w:r w:rsidRPr="001C38A9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; 2018 г. – 9 </w:t>
      </w:r>
      <w:r w:rsidRPr="001C38A9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; 2019/20 г. – 7 </w:t>
      </w:r>
      <w:r w:rsidRPr="001C38A9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.</w:t>
      </w:r>
      <w:r w:rsidRPr="00073A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За период (по окончании) реализации Программы -</w:t>
      </w:r>
      <w:r w:rsidRPr="00073A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 более 7.</w:t>
      </w:r>
    </w:p>
    <w:p w:rsidR="005929CB" w:rsidRDefault="005929CB" w:rsidP="009E5BD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0003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3.</w:t>
      </w:r>
      <w:r w:rsidRPr="00000371">
        <w:rPr>
          <w:rFonts w:ascii="Times New Roman" w:hAnsi="Times New Roman"/>
          <w:sz w:val="28"/>
          <w:szCs w:val="28"/>
        </w:rPr>
        <w:t xml:space="preserve"> </w:t>
      </w:r>
      <w:r w:rsidRPr="001C38A9">
        <w:rPr>
          <w:rFonts w:ascii="Times New Roman" w:hAnsi="Times New Roman"/>
          <w:sz w:val="28"/>
          <w:szCs w:val="28"/>
        </w:rPr>
        <w:t>Удовлетворенность  родителей (законных  представителей) качеством образования</w:t>
      </w:r>
      <w:r>
        <w:rPr>
          <w:rFonts w:ascii="Times New Roman" w:hAnsi="Times New Roman"/>
          <w:sz w:val="28"/>
          <w:szCs w:val="28"/>
        </w:rPr>
        <w:t xml:space="preserve"> - 2016 г.- 96 %; 2017 г. – 100 </w:t>
      </w:r>
      <w:r w:rsidRPr="001C38A9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; 2018 г. – 100 </w:t>
      </w:r>
      <w:r w:rsidRPr="001C38A9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; 2019/20 г. - 10</w:t>
      </w:r>
      <w:r w:rsidRPr="001C38A9">
        <w:rPr>
          <w:rFonts w:ascii="Times New Roman" w:hAnsi="Times New Roman"/>
          <w:sz w:val="28"/>
          <w:szCs w:val="28"/>
        </w:rPr>
        <w:t>0%</w:t>
      </w:r>
      <w:r>
        <w:rPr>
          <w:rFonts w:ascii="Times New Roman" w:hAnsi="Times New Roman"/>
          <w:sz w:val="28"/>
          <w:szCs w:val="28"/>
        </w:rPr>
        <w:t>.</w:t>
      </w:r>
      <w:r w:rsidRPr="00073A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За период (по окончании) реализации Программы -</w:t>
      </w:r>
      <w:r w:rsidRPr="00073A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100. </w:t>
      </w:r>
    </w:p>
    <w:p w:rsidR="005929CB" w:rsidRPr="009E5BD1" w:rsidRDefault="005929CB" w:rsidP="009E5BD1">
      <w:pPr>
        <w:spacing w:after="0"/>
        <w:rPr>
          <w:rFonts w:ascii="Times New Roman" w:hAnsi="Times New Roman"/>
          <w:sz w:val="28"/>
          <w:szCs w:val="28"/>
        </w:rPr>
      </w:pPr>
    </w:p>
    <w:p w:rsidR="005929CB" w:rsidRPr="001C38A9" w:rsidRDefault="005929CB" w:rsidP="00C62E8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29CB" w:rsidRPr="001C38A9" w:rsidRDefault="005929CB" w:rsidP="00C62E8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5929CB" w:rsidRPr="001C38A9" w:rsidRDefault="005929CB" w:rsidP="00C62E8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5929CB" w:rsidRPr="001C38A9" w:rsidRDefault="005929CB" w:rsidP="00C62E8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5929CB" w:rsidRPr="001C38A9" w:rsidRDefault="005929CB" w:rsidP="00C62E8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5929CB" w:rsidRPr="001C38A9" w:rsidRDefault="005929CB" w:rsidP="00C62E8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5929CB" w:rsidRPr="001C38A9" w:rsidRDefault="005929CB" w:rsidP="00C62E8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5929CB" w:rsidRPr="001C38A9" w:rsidRDefault="005929CB" w:rsidP="00C62E8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sectPr w:rsidR="005929CB" w:rsidRPr="001C38A9" w:rsidSect="004C046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29CB" w:rsidRDefault="005929CB" w:rsidP="00386F59">
      <w:pPr>
        <w:spacing w:after="0" w:line="240" w:lineRule="auto"/>
      </w:pPr>
      <w:r>
        <w:separator/>
      </w:r>
    </w:p>
  </w:endnote>
  <w:endnote w:type="continuationSeparator" w:id="0">
    <w:p w:rsidR="005929CB" w:rsidRDefault="005929CB" w:rsidP="00386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9CB" w:rsidRDefault="005929CB">
    <w:pPr>
      <w:pStyle w:val="Footer"/>
      <w:jc w:val="center"/>
    </w:pPr>
    <w:fldSimple w:instr=" PAGE   \* MERGEFORMAT ">
      <w:r>
        <w:rPr>
          <w:noProof/>
        </w:rPr>
        <w:t>2</w:t>
      </w:r>
    </w:fldSimple>
  </w:p>
  <w:p w:rsidR="005929CB" w:rsidRDefault="005929C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9CB" w:rsidRDefault="005929CB">
    <w:pPr>
      <w:pStyle w:val="Footer"/>
      <w:jc w:val="center"/>
    </w:pPr>
    <w:fldSimple w:instr="PAGE   \* MERGEFORMAT">
      <w:r>
        <w:rPr>
          <w:noProof/>
        </w:rPr>
        <w:t>1</w:t>
      </w:r>
    </w:fldSimple>
  </w:p>
  <w:p w:rsidR="005929CB" w:rsidRDefault="005929C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29CB" w:rsidRDefault="005929CB" w:rsidP="00386F59">
      <w:pPr>
        <w:spacing w:after="0" w:line="240" w:lineRule="auto"/>
      </w:pPr>
      <w:r>
        <w:separator/>
      </w:r>
    </w:p>
  </w:footnote>
  <w:footnote w:type="continuationSeparator" w:id="0">
    <w:p w:rsidR="005929CB" w:rsidRDefault="005929CB" w:rsidP="00386F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12E51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893A37"/>
    <w:multiLevelType w:val="hybridMultilevel"/>
    <w:tmpl w:val="012EA09E"/>
    <w:lvl w:ilvl="0" w:tplc="5FC0A68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444866"/>
    <w:multiLevelType w:val="hybridMultilevel"/>
    <w:tmpl w:val="459E3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572924"/>
    <w:multiLevelType w:val="hybridMultilevel"/>
    <w:tmpl w:val="2F064DA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631471C"/>
    <w:multiLevelType w:val="hybridMultilevel"/>
    <w:tmpl w:val="042A0BEC"/>
    <w:lvl w:ilvl="0" w:tplc="37CAB002">
      <w:start w:val="1"/>
      <w:numFmt w:val="decimal"/>
      <w:lvlText w:val="%1."/>
      <w:lvlJc w:val="left"/>
      <w:pPr>
        <w:tabs>
          <w:tab w:val="num" w:pos="397"/>
        </w:tabs>
      </w:pPr>
      <w:rPr>
        <w:rFonts w:cs="Times New Roman" w:hint="default"/>
      </w:rPr>
    </w:lvl>
    <w:lvl w:ilvl="1" w:tplc="AA449EA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6B32080"/>
    <w:multiLevelType w:val="multilevel"/>
    <w:tmpl w:val="E98C5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0723698F"/>
    <w:multiLevelType w:val="hybridMultilevel"/>
    <w:tmpl w:val="A48C3C9A"/>
    <w:lvl w:ilvl="0" w:tplc="76E21F74">
      <w:start w:val="1"/>
      <w:numFmt w:val="decimal"/>
      <w:lvlText w:val="%1."/>
      <w:lvlJc w:val="left"/>
      <w:pPr>
        <w:tabs>
          <w:tab w:val="num" w:pos="397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9540755"/>
    <w:multiLevelType w:val="multilevel"/>
    <w:tmpl w:val="D130C87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09EE219E"/>
    <w:multiLevelType w:val="multilevel"/>
    <w:tmpl w:val="D5769AB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0A87078C"/>
    <w:multiLevelType w:val="hybridMultilevel"/>
    <w:tmpl w:val="683A15B0"/>
    <w:lvl w:ilvl="0" w:tplc="F79CCDA4">
      <w:numFmt w:val="bullet"/>
      <w:lvlText w:val=""/>
      <w:lvlJc w:val="left"/>
      <w:pPr>
        <w:tabs>
          <w:tab w:val="num" w:pos="851"/>
        </w:tabs>
        <w:ind w:left="567"/>
      </w:pPr>
      <w:rPr>
        <w:rFonts w:ascii="Symbol" w:hAnsi="Symbol" w:hint="default"/>
        <w:color w:val="auto"/>
        <w:sz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>
    <w:nsid w:val="0ABA31E1"/>
    <w:multiLevelType w:val="hybridMultilevel"/>
    <w:tmpl w:val="79122CC2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2">
    <w:nsid w:val="196442EF"/>
    <w:multiLevelType w:val="hybridMultilevel"/>
    <w:tmpl w:val="25A804D4"/>
    <w:lvl w:ilvl="0" w:tplc="9628F4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1" w:tplc="D3F86C0A">
      <w:start w:val="1"/>
      <w:numFmt w:val="decimal"/>
      <w:lvlText w:val="%2."/>
      <w:lvlJc w:val="left"/>
      <w:pPr>
        <w:tabs>
          <w:tab w:val="num" w:pos="937"/>
        </w:tabs>
        <w:ind w:left="540"/>
      </w:pPr>
      <w:rPr>
        <w:rFonts w:cs="Times New Roman" w:hint="default"/>
        <w:b w:val="0"/>
      </w:rPr>
    </w:lvl>
    <w:lvl w:ilvl="2" w:tplc="0419000F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 w:tplc="E3444B9C">
      <w:start w:val="1"/>
      <w:numFmt w:val="decimal"/>
      <w:lvlText w:val="%4."/>
      <w:lvlJc w:val="center"/>
      <w:pPr>
        <w:tabs>
          <w:tab w:val="num" w:pos="2917"/>
        </w:tabs>
        <w:ind w:left="2520"/>
      </w:pPr>
      <w:rPr>
        <w:rFonts w:ascii="Times New Roman" w:eastAsia="Times New Roman" w:hAnsi="Times New Roman" w:cs="Times New Roman"/>
        <w:b w:val="0"/>
      </w:rPr>
    </w:lvl>
    <w:lvl w:ilvl="4" w:tplc="D17E7AFA">
      <w:start w:val="2"/>
      <w:numFmt w:val="upperRoman"/>
      <w:lvlText w:val="%5."/>
      <w:lvlJc w:val="left"/>
      <w:pPr>
        <w:tabs>
          <w:tab w:val="num" w:pos="3960"/>
        </w:tabs>
        <w:ind w:left="3960" w:hanging="720"/>
      </w:pPr>
      <w:rPr>
        <w:rFonts w:cs="Times New Roman" w:hint="default"/>
        <w:b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AF312AA"/>
    <w:multiLevelType w:val="hybridMultilevel"/>
    <w:tmpl w:val="815896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C202DB3"/>
    <w:multiLevelType w:val="hybridMultilevel"/>
    <w:tmpl w:val="1408BCEA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5">
    <w:nsid w:val="1CB76175"/>
    <w:multiLevelType w:val="hybridMultilevel"/>
    <w:tmpl w:val="27E60A6A"/>
    <w:lvl w:ilvl="0" w:tplc="AB9CF532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5381B7C"/>
    <w:multiLevelType w:val="hybridMultilevel"/>
    <w:tmpl w:val="1FF8E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97323C"/>
    <w:multiLevelType w:val="multilevel"/>
    <w:tmpl w:val="E182D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4D62DC2"/>
    <w:multiLevelType w:val="hybridMultilevel"/>
    <w:tmpl w:val="5BCE77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7F440B1"/>
    <w:multiLevelType w:val="multilevel"/>
    <w:tmpl w:val="1D443ED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cs="Times New Roman" w:hint="default"/>
      </w:rPr>
    </w:lvl>
  </w:abstractNum>
  <w:abstractNum w:abstractNumId="20">
    <w:nsid w:val="3CA129A1"/>
    <w:multiLevelType w:val="multilevel"/>
    <w:tmpl w:val="6592FF1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21">
    <w:nsid w:val="47263483"/>
    <w:multiLevelType w:val="multilevel"/>
    <w:tmpl w:val="A19A20C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50DE1CD6"/>
    <w:multiLevelType w:val="multilevel"/>
    <w:tmpl w:val="F0EA0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3355E27"/>
    <w:multiLevelType w:val="hybridMultilevel"/>
    <w:tmpl w:val="0EB459C4"/>
    <w:lvl w:ilvl="0" w:tplc="4424A62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</w:rPr>
    </w:lvl>
    <w:lvl w:ilvl="1" w:tplc="BEB24A8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B2503B7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A5DC6B9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BFFE1D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7CD2E2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4CB0615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97D658E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C0412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4">
    <w:nsid w:val="53646F32"/>
    <w:multiLevelType w:val="hybridMultilevel"/>
    <w:tmpl w:val="1904F39C"/>
    <w:lvl w:ilvl="0" w:tplc="89A048C2">
      <w:start w:val="1"/>
      <w:numFmt w:val="decimal"/>
      <w:lvlText w:val="%1."/>
      <w:lvlJc w:val="center"/>
      <w:pPr>
        <w:tabs>
          <w:tab w:val="num" w:pos="397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80EED2A8">
      <w:start w:val="2"/>
      <w:numFmt w:val="decimal"/>
      <w:lvlText w:val="%4"/>
      <w:lvlJc w:val="left"/>
      <w:pPr>
        <w:tabs>
          <w:tab w:val="num" w:pos="2760"/>
        </w:tabs>
        <w:ind w:left="2760" w:hanging="360"/>
      </w:pPr>
      <w:rPr>
        <w:rFonts w:cs="Times New Roman" w:hint="default"/>
      </w:rPr>
    </w:lvl>
    <w:lvl w:ilvl="4" w:tplc="6156A5C2">
      <w:start w:val="1"/>
      <w:numFmt w:val="upperRoman"/>
      <w:lvlText w:val="%5."/>
      <w:lvlJc w:val="left"/>
      <w:pPr>
        <w:tabs>
          <w:tab w:val="num" w:pos="3840"/>
        </w:tabs>
        <w:ind w:left="3840" w:hanging="720"/>
      </w:pPr>
      <w:rPr>
        <w:rFonts w:cs="Times New Roman" w:hint="default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25">
    <w:nsid w:val="54200744"/>
    <w:multiLevelType w:val="hybridMultilevel"/>
    <w:tmpl w:val="815896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9E57978"/>
    <w:multiLevelType w:val="multilevel"/>
    <w:tmpl w:val="C3B6A5C4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>
    <w:nsid w:val="5A6233E7"/>
    <w:multiLevelType w:val="hybridMultilevel"/>
    <w:tmpl w:val="A440B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EE743B"/>
    <w:multiLevelType w:val="multilevel"/>
    <w:tmpl w:val="6592FF1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29">
    <w:nsid w:val="6E145383"/>
    <w:multiLevelType w:val="multilevel"/>
    <w:tmpl w:val="2C980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73FF5F5E"/>
    <w:multiLevelType w:val="hybridMultilevel"/>
    <w:tmpl w:val="47C85A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62665AF"/>
    <w:multiLevelType w:val="hybridMultilevel"/>
    <w:tmpl w:val="B2C8114E"/>
    <w:lvl w:ilvl="0" w:tplc="5FC0A68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76544CF0"/>
    <w:multiLevelType w:val="multilevel"/>
    <w:tmpl w:val="E9089A74"/>
    <w:lvl w:ilvl="0">
      <w:start w:val="1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>
      <w:start w:val="3"/>
      <w:numFmt w:val="decimal"/>
      <w:lvlText w:val="%2"/>
      <w:lvlJc w:val="left"/>
      <w:pPr>
        <w:ind w:left="-2901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-1101"/>
        </w:tabs>
        <w:ind w:left="-110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-381"/>
        </w:tabs>
        <w:ind w:left="-38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39"/>
        </w:tabs>
        <w:ind w:left="339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1059"/>
        </w:tabs>
        <w:ind w:left="1059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1779"/>
        </w:tabs>
        <w:ind w:left="1779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2499"/>
        </w:tabs>
        <w:ind w:left="2499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3219"/>
        </w:tabs>
        <w:ind w:left="3219" w:hanging="180"/>
      </w:pPr>
      <w:rPr>
        <w:rFonts w:cs="Times New Roman"/>
      </w:rPr>
    </w:lvl>
  </w:abstractNum>
  <w:abstractNum w:abstractNumId="33">
    <w:nsid w:val="76BD0BB8"/>
    <w:multiLevelType w:val="hybridMultilevel"/>
    <w:tmpl w:val="94FC31B2"/>
    <w:lvl w:ilvl="0" w:tplc="451EFE4E">
      <w:start w:val="1"/>
      <w:numFmt w:val="decimal"/>
      <w:lvlText w:val="%1."/>
      <w:lvlJc w:val="center"/>
      <w:pPr>
        <w:tabs>
          <w:tab w:val="num" w:pos="1105"/>
        </w:tabs>
        <w:ind w:left="708"/>
      </w:pPr>
      <w:rPr>
        <w:rFonts w:cs="Times New Roman" w:hint="default"/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cs="Times New Roman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34">
    <w:nsid w:val="76D762D8"/>
    <w:multiLevelType w:val="hybridMultilevel"/>
    <w:tmpl w:val="C9BCAD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B930B79"/>
    <w:multiLevelType w:val="hybridMultilevel"/>
    <w:tmpl w:val="8A92A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20"/>
  </w:num>
  <w:num w:numId="4">
    <w:abstractNumId w:val="8"/>
  </w:num>
  <w:num w:numId="5">
    <w:abstractNumId w:val="21"/>
  </w:num>
  <w:num w:numId="6">
    <w:abstractNumId w:val="5"/>
  </w:num>
  <w:num w:numId="7">
    <w:abstractNumId w:val="0"/>
  </w:num>
  <w:num w:numId="8">
    <w:abstractNumId w:val="31"/>
  </w:num>
  <w:num w:numId="9">
    <w:abstractNumId w:val="16"/>
  </w:num>
  <w:num w:numId="10">
    <w:abstractNumId w:val="35"/>
  </w:num>
  <w:num w:numId="11">
    <w:abstractNumId w:val="2"/>
  </w:num>
  <w:num w:numId="12">
    <w:abstractNumId w:val="15"/>
  </w:num>
  <w:num w:numId="13">
    <w:abstractNumId w:val="3"/>
  </w:num>
  <w:num w:numId="14">
    <w:abstractNumId w:val="24"/>
  </w:num>
  <w:num w:numId="15">
    <w:abstractNumId w:val="12"/>
  </w:num>
  <w:num w:numId="16">
    <w:abstractNumId w:val="33"/>
  </w:num>
  <w:num w:numId="17">
    <w:abstractNumId w:val="7"/>
  </w:num>
  <w:num w:numId="18">
    <w:abstractNumId w:val="32"/>
  </w:num>
  <w:num w:numId="19">
    <w:abstractNumId w:val="18"/>
  </w:num>
  <w:num w:numId="20">
    <w:abstractNumId w:val="19"/>
    <w:lvlOverride w:ilvl="0">
      <w:startOverride w:val="1"/>
    </w:lvlOverride>
  </w:num>
  <w:num w:numId="21">
    <w:abstractNumId w:val="23"/>
  </w:num>
  <w:num w:numId="22">
    <w:abstractNumId w:val="10"/>
  </w:num>
  <w:num w:numId="23">
    <w:abstractNumId w:val="27"/>
  </w:num>
  <w:num w:numId="24">
    <w:abstractNumId w:val="9"/>
  </w:num>
  <w:num w:numId="25">
    <w:abstractNumId w:val="26"/>
  </w:num>
  <w:num w:numId="2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</w:num>
  <w:num w:numId="31">
    <w:abstractNumId w:val="30"/>
  </w:num>
  <w:num w:numId="32">
    <w:abstractNumId w:val="25"/>
  </w:num>
  <w:num w:numId="33">
    <w:abstractNumId w:val="13"/>
  </w:num>
  <w:num w:numId="34">
    <w:abstractNumId w:val="34"/>
  </w:num>
  <w:num w:numId="35">
    <w:abstractNumId w:val="4"/>
  </w:num>
  <w:num w:numId="36">
    <w:abstractNumId w:val="14"/>
  </w:num>
  <w:num w:numId="37">
    <w:abstractNumId w:val="11"/>
  </w:num>
  <w:num w:numId="38">
    <w:abstractNumId w:val="28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2E84"/>
    <w:rsid w:val="00000371"/>
    <w:rsid w:val="000040D0"/>
    <w:rsid w:val="000322F2"/>
    <w:rsid w:val="000451E6"/>
    <w:rsid w:val="00073AB8"/>
    <w:rsid w:val="000939EC"/>
    <w:rsid w:val="000A6EE2"/>
    <w:rsid w:val="000B4474"/>
    <w:rsid w:val="000D1505"/>
    <w:rsid w:val="0010249F"/>
    <w:rsid w:val="00121D30"/>
    <w:rsid w:val="001962D4"/>
    <w:rsid w:val="001B5F4B"/>
    <w:rsid w:val="001C38A9"/>
    <w:rsid w:val="002965DD"/>
    <w:rsid w:val="002B0753"/>
    <w:rsid w:val="002B5C8A"/>
    <w:rsid w:val="00376464"/>
    <w:rsid w:val="00386F59"/>
    <w:rsid w:val="003F3B82"/>
    <w:rsid w:val="00442818"/>
    <w:rsid w:val="0048292A"/>
    <w:rsid w:val="00482B77"/>
    <w:rsid w:val="004A08DF"/>
    <w:rsid w:val="004C046C"/>
    <w:rsid w:val="004F4A79"/>
    <w:rsid w:val="0057355A"/>
    <w:rsid w:val="005929CB"/>
    <w:rsid w:val="005C1525"/>
    <w:rsid w:val="005D0775"/>
    <w:rsid w:val="005E245C"/>
    <w:rsid w:val="005E4CAC"/>
    <w:rsid w:val="00620E2E"/>
    <w:rsid w:val="00667EBF"/>
    <w:rsid w:val="00671DC6"/>
    <w:rsid w:val="006963DE"/>
    <w:rsid w:val="006A3604"/>
    <w:rsid w:val="006D73C6"/>
    <w:rsid w:val="007265A9"/>
    <w:rsid w:val="00731F2F"/>
    <w:rsid w:val="00752B79"/>
    <w:rsid w:val="007A2E81"/>
    <w:rsid w:val="007B475B"/>
    <w:rsid w:val="008310E1"/>
    <w:rsid w:val="00852A2C"/>
    <w:rsid w:val="00856A1F"/>
    <w:rsid w:val="00860744"/>
    <w:rsid w:val="00876E26"/>
    <w:rsid w:val="008B038C"/>
    <w:rsid w:val="008E3FE7"/>
    <w:rsid w:val="00931A2E"/>
    <w:rsid w:val="0093372E"/>
    <w:rsid w:val="009364D5"/>
    <w:rsid w:val="00950D72"/>
    <w:rsid w:val="00964FEC"/>
    <w:rsid w:val="0099615A"/>
    <w:rsid w:val="009A0E10"/>
    <w:rsid w:val="009E5BD1"/>
    <w:rsid w:val="00A00793"/>
    <w:rsid w:val="00A0751F"/>
    <w:rsid w:val="00A07D06"/>
    <w:rsid w:val="00A14D97"/>
    <w:rsid w:val="00A30582"/>
    <w:rsid w:val="00A45D8F"/>
    <w:rsid w:val="00A6502A"/>
    <w:rsid w:val="00A700E1"/>
    <w:rsid w:val="00AB682C"/>
    <w:rsid w:val="00AD7A76"/>
    <w:rsid w:val="00AE1D00"/>
    <w:rsid w:val="00B04363"/>
    <w:rsid w:val="00B14BC5"/>
    <w:rsid w:val="00B251E0"/>
    <w:rsid w:val="00B41972"/>
    <w:rsid w:val="00B731C8"/>
    <w:rsid w:val="00BF439B"/>
    <w:rsid w:val="00C6217B"/>
    <w:rsid w:val="00C62E84"/>
    <w:rsid w:val="00C73132"/>
    <w:rsid w:val="00C7497E"/>
    <w:rsid w:val="00D122E1"/>
    <w:rsid w:val="00D34905"/>
    <w:rsid w:val="00D37552"/>
    <w:rsid w:val="00D61471"/>
    <w:rsid w:val="00D7523E"/>
    <w:rsid w:val="00DE4BF0"/>
    <w:rsid w:val="00E4401E"/>
    <w:rsid w:val="00E457CE"/>
    <w:rsid w:val="00EA431E"/>
    <w:rsid w:val="00EB4835"/>
    <w:rsid w:val="00EC1B5E"/>
    <w:rsid w:val="00F07CDB"/>
    <w:rsid w:val="00F23B45"/>
    <w:rsid w:val="00F278E2"/>
    <w:rsid w:val="00FF1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Bulle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E84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C62E84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62E84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Heading9">
    <w:name w:val="heading 9"/>
    <w:basedOn w:val="Normal"/>
    <w:next w:val="Normal"/>
    <w:link w:val="Heading9Char"/>
    <w:uiPriority w:val="99"/>
    <w:qFormat/>
    <w:rsid w:val="00C62E84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62E84"/>
    <w:rPr>
      <w:rFonts w:eastAsia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C62E84"/>
    <w:rPr>
      <w:rFonts w:ascii="Cambria" w:hAnsi="Cambria" w:cs="Times New Roman"/>
      <w:b/>
      <w:bCs/>
      <w:color w:val="4F81BD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C62E84"/>
    <w:rPr>
      <w:rFonts w:ascii="Cambria" w:hAnsi="Cambria" w:cs="Times New Roman"/>
      <w:i/>
      <w:iCs/>
      <w:color w:val="404040"/>
      <w:sz w:val="20"/>
      <w:szCs w:val="20"/>
      <w:lang w:eastAsia="ru-RU"/>
    </w:rPr>
  </w:style>
  <w:style w:type="paragraph" w:styleId="NoSpacing">
    <w:name w:val="No Spacing"/>
    <w:uiPriority w:val="99"/>
    <w:qFormat/>
    <w:rsid w:val="00C62E84"/>
    <w:rPr>
      <w:lang w:eastAsia="en-US"/>
    </w:rPr>
  </w:style>
  <w:style w:type="paragraph" w:styleId="ListParagraph">
    <w:name w:val="List Paragraph"/>
    <w:basedOn w:val="Normal"/>
    <w:uiPriority w:val="99"/>
    <w:qFormat/>
    <w:rsid w:val="00C62E84"/>
    <w:pPr>
      <w:spacing w:before="100" w:beforeAutospacing="1" w:after="100" w:afterAutospacing="1"/>
    </w:pPr>
    <w:rPr>
      <w:rFonts w:eastAsia="Times New Roman"/>
    </w:rPr>
  </w:style>
  <w:style w:type="table" w:styleId="TableGrid">
    <w:name w:val="Table Grid"/>
    <w:basedOn w:val="TableNormal"/>
    <w:uiPriority w:val="99"/>
    <w:rsid w:val="00C62E84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"/>
    <w:basedOn w:val="DefaultParagraphFont"/>
    <w:uiPriority w:val="99"/>
    <w:rsid w:val="00C62E8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styleId="NormalWeb">
    <w:name w:val="Normal (Web)"/>
    <w:basedOn w:val="Normal"/>
    <w:uiPriority w:val="99"/>
    <w:rsid w:val="00C62E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Bullet">
    <w:name w:val="List Bullet"/>
    <w:basedOn w:val="Normal"/>
    <w:uiPriority w:val="99"/>
    <w:rsid w:val="00C62E84"/>
    <w:pPr>
      <w:numPr>
        <w:numId w:val="6"/>
      </w:numPr>
      <w:tabs>
        <w:tab w:val="clear" w:pos="397"/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C62E84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C62E84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C62E84"/>
    <w:rPr>
      <w:rFonts w:ascii="Times New Roman" w:hAnsi="Times New Roman" w:cs="Times New Roman"/>
      <w:sz w:val="20"/>
      <w:szCs w:val="20"/>
      <w:lang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C62E84"/>
    <w:pPr>
      <w:spacing w:after="120"/>
      <w:ind w:left="283"/>
    </w:pPr>
    <w:rPr>
      <w:rFonts w:eastAsia="Times New Roman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C62E84"/>
    <w:rPr>
      <w:rFonts w:ascii="Calibri" w:hAnsi="Calibri" w:cs="Times New Roman"/>
      <w:lang w:eastAsia="ru-RU"/>
    </w:rPr>
  </w:style>
  <w:style w:type="character" w:customStyle="1" w:styleId="20">
    <w:name w:val="Заголовок №2_"/>
    <w:basedOn w:val="DefaultParagraphFont"/>
    <w:link w:val="21"/>
    <w:uiPriority w:val="99"/>
    <w:locked/>
    <w:rsid w:val="00C62E8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1">
    <w:name w:val="Заголовок №2"/>
    <w:basedOn w:val="Normal"/>
    <w:link w:val="20"/>
    <w:uiPriority w:val="99"/>
    <w:rsid w:val="00C62E84"/>
    <w:pPr>
      <w:widowControl w:val="0"/>
      <w:shd w:val="clear" w:color="auto" w:fill="FFFFFF"/>
      <w:spacing w:before="240" w:after="120" w:line="240" w:lineRule="atLeast"/>
      <w:jc w:val="both"/>
      <w:outlineLvl w:val="1"/>
    </w:pPr>
    <w:rPr>
      <w:rFonts w:ascii="Times New Roman" w:eastAsia="Times New Roman" w:hAnsi="Times New Roman"/>
      <w:b/>
      <w:bCs/>
    </w:rPr>
  </w:style>
  <w:style w:type="paragraph" w:customStyle="1" w:styleId="ConsPlusNormal">
    <w:name w:val="ConsPlusNormal"/>
    <w:uiPriority w:val="99"/>
    <w:rsid w:val="00C62E84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customStyle="1" w:styleId="4">
    <w:name w:val="Основной текст (4)_"/>
    <w:basedOn w:val="DefaultParagraphFont"/>
    <w:link w:val="40"/>
    <w:uiPriority w:val="99"/>
    <w:locked/>
    <w:rsid w:val="00C62E84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22">
    <w:name w:val="Основной текст (2) + Полужирный"/>
    <w:basedOn w:val="DefaultParagraphFont"/>
    <w:uiPriority w:val="99"/>
    <w:rsid w:val="00C62E84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3">
    <w:name w:val="Основной текст (2) + Курсив"/>
    <w:basedOn w:val="DefaultParagraphFont"/>
    <w:uiPriority w:val="99"/>
    <w:rsid w:val="00C62E84"/>
    <w:rPr>
      <w:rFonts w:ascii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41">
    <w:name w:val="Основной текст (4) + Не курсив"/>
    <w:basedOn w:val="4"/>
    <w:uiPriority w:val="99"/>
    <w:rsid w:val="00C62E84"/>
    <w:rPr>
      <w:color w:val="000000"/>
      <w:spacing w:val="0"/>
      <w:w w:val="100"/>
      <w:position w:val="0"/>
      <w:sz w:val="24"/>
      <w:szCs w:val="24"/>
      <w:lang w:val="ru-RU" w:eastAsia="ru-RU"/>
    </w:rPr>
  </w:style>
  <w:style w:type="paragraph" w:customStyle="1" w:styleId="40">
    <w:name w:val="Основной текст (4)"/>
    <w:basedOn w:val="Normal"/>
    <w:link w:val="4"/>
    <w:uiPriority w:val="99"/>
    <w:rsid w:val="00C62E84"/>
    <w:pPr>
      <w:widowControl w:val="0"/>
      <w:shd w:val="clear" w:color="auto" w:fill="FFFFFF"/>
      <w:spacing w:before="120" w:after="120" w:line="240" w:lineRule="atLeast"/>
      <w:jc w:val="both"/>
    </w:pPr>
    <w:rPr>
      <w:rFonts w:ascii="Times New Roman" w:eastAsia="Times New Roman" w:hAnsi="Times New Roman"/>
      <w:i/>
      <w:iCs/>
    </w:rPr>
  </w:style>
  <w:style w:type="paragraph" w:styleId="Header">
    <w:name w:val="header"/>
    <w:basedOn w:val="Normal"/>
    <w:link w:val="HeaderChar"/>
    <w:uiPriority w:val="99"/>
    <w:rsid w:val="00C62E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62E8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62E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62E84"/>
    <w:rPr>
      <w:rFonts w:cs="Times New Roman"/>
    </w:rPr>
  </w:style>
  <w:style w:type="character" w:styleId="Strong">
    <w:name w:val="Strong"/>
    <w:basedOn w:val="DefaultParagraphFont"/>
    <w:uiPriority w:val="99"/>
    <w:qFormat/>
    <w:rsid w:val="00C62E84"/>
    <w:rPr>
      <w:rFonts w:cs="Times New Roman"/>
      <w:b/>
      <w:bCs/>
    </w:rPr>
  </w:style>
  <w:style w:type="character" w:customStyle="1" w:styleId="c3">
    <w:name w:val="c3"/>
    <w:basedOn w:val="DefaultParagraphFont"/>
    <w:uiPriority w:val="99"/>
    <w:rsid w:val="00C62E84"/>
    <w:rPr>
      <w:rFonts w:cs="Times New Roman"/>
    </w:rPr>
  </w:style>
  <w:style w:type="paragraph" w:customStyle="1" w:styleId="c2">
    <w:name w:val="c2"/>
    <w:basedOn w:val="Normal"/>
    <w:uiPriority w:val="99"/>
    <w:rsid w:val="00C62E84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rsid w:val="00C62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62E84"/>
    <w:rPr>
      <w:rFonts w:ascii="Tahoma" w:hAnsi="Tahoma" w:cs="Tahoma"/>
      <w:sz w:val="16"/>
      <w:szCs w:val="16"/>
    </w:rPr>
  </w:style>
  <w:style w:type="table" w:customStyle="1" w:styleId="1">
    <w:name w:val="Сетка таблицы1"/>
    <w:uiPriority w:val="99"/>
    <w:rsid w:val="00C62E84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yt/E80xqPouV7DjwtdI5aSUgDsiQkanJZXRsAttPFsY=</DigestValue>
    </Reference>
    <Reference Type="http://www.w3.org/2000/09/xmldsig#Object" URI="#idOfficeObject">
      <DigestMethod Algorithm="urn:ietf:params:xml:ns:cpxmlsec:algorithms:gostr34112012-256"/>
      <DigestValue>Z/Xfb8f5Wi9zbbLidd6PG8sNWYJzVn0xc1u/RuI66TQ=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GEQ+9It8hXpO5c0aRGn7C0pDhUzds/PdUH7W6pHdrYY=</DigestValue>
    </Reference>
  </SignedInfo>
  <SignatureValue>m55Ew602S4PWKnSv+Xl0VcjGivH0Sd1QQiXCP0Fd1pY1ixb8fmTdGi/3AZ38AU8A
0B6600LgEjKZOulzQwPhGQ==</SignatureValue>
  <KeyInfo>
    <X509Data>
      <X509Certificate>MIIK1TCCCoKgAwIBAgIUN9IcHf/j6uOcHUO2K4a1fghFitQwCgYIKoUDBwEBAwIw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jNC90L7QtSDQutCw0LfQvdCw0YfQtdC50YHRgtCy0L4wHhcNMjAwNzA1MjI0MDM3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gdC40LiCCmKreZUAAAAAA7YwaAYDVR0fBGEwXzAuoCygKoYoaHR0cDovL2NybC5y
b3NrYXpuYS5ydS9jcmwvdWNma18yMDIwLmNybDAtoCugKYYnaHR0cDovL2NybC5m
c2ZrLmxvY2FsL2NybC91Y2ZrXzIwMjAuY3JsMB0GA1UdDgQWBBQ12rzMJEO2An7m
pg41Mpqb8ZnkrzAKBggqhQMHAQEDAgNBAJzsnD3AdyFjw2D1Gn2hlzd0P3ZDDFRP
fF3qZ9QpNCaFQRkt10r62fhwBPRAeqJOq3auLqFFnSXi6G3zQUq725U=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A+D8/HPFDNZYUhxcCbzboxhUHmU=</DigestValue>
      </Reference>
      <Reference URI="/word/document.xml?ContentType=application/vnd.openxmlformats-officedocument.wordprocessingml.document.main+xml">
        <DigestMethod Algorithm="http://www.w3.org/2000/09/xmldsig#sha1"/>
        <DigestValue>O/4woJgMZgdZpec9H6v0iAF6iIY=</DigestValue>
      </Reference>
      <Reference URI="/word/endnotes.xml?ContentType=application/vnd.openxmlformats-officedocument.wordprocessingml.endnotes+xml">
        <DigestMethod Algorithm="http://www.w3.org/2000/09/xmldsig#sha1"/>
        <DigestValue>B4SRMIaRFD+rf4slrPLv4Q8bV3E=</DigestValue>
      </Reference>
      <Reference URI="/word/fontTable.xml?ContentType=application/vnd.openxmlformats-officedocument.wordprocessingml.fontTable+xml">
        <DigestMethod Algorithm="http://www.w3.org/2000/09/xmldsig#sha1"/>
        <DigestValue>RycWUntKJbauxgD9STOG1JEAtZs=</DigestValue>
      </Reference>
      <Reference URI="/word/footer1.xml?ContentType=application/vnd.openxmlformats-officedocument.wordprocessingml.footer+xml">
        <DigestMethod Algorithm="http://www.w3.org/2000/09/xmldsig#sha1"/>
        <DigestValue>LC9oVeME9zb0Zi0vByKcsv+UFTQ=</DigestValue>
      </Reference>
      <Reference URI="/word/footer2.xml?ContentType=application/vnd.openxmlformats-officedocument.wordprocessingml.footer+xml">
        <DigestMethod Algorithm="http://www.w3.org/2000/09/xmldsig#sha1"/>
        <DigestValue>M8JBLROo0nHtD76gdSRLy9QWhTQ=</DigestValue>
      </Reference>
      <Reference URI="/word/footnotes.xml?ContentType=application/vnd.openxmlformats-officedocument.wordprocessingml.footnotes+xml">
        <DigestMethod Algorithm="http://www.w3.org/2000/09/xmldsig#sha1"/>
        <DigestValue>sGi9lFBeayEQpGTJtzK73730bPc=</DigestValue>
      </Reference>
      <Reference URI="/word/media/image1.png?ContentType=image/png">
        <DigestMethod Algorithm="http://www.w3.org/2000/09/xmldsig#sha1"/>
        <DigestValue>HjTQWONYfR0iyX2xmciwzTljsTk=</DigestValue>
      </Reference>
      <Reference URI="/word/numbering.xml?ContentType=application/vnd.openxmlformats-officedocument.wordprocessingml.numbering+xml">
        <DigestMethod Algorithm="http://www.w3.org/2000/09/xmldsig#sha1"/>
        <DigestValue>XaGgPUcUUlmRjYXlaOOhD0i8XaA=</DigestValue>
      </Reference>
      <Reference URI="/word/settings.xml?ContentType=application/vnd.openxmlformats-officedocument.wordprocessingml.settings+xml">
        <DigestMethod Algorithm="http://www.w3.org/2000/09/xmldsig#sha1"/>
        <DigestValue>Zi5L7C7I2AESvuCv4SDgSvXsBnE=</DigestValue>
      </Reference>
      <Reference URI="/word/styles.xml?ContentType=application/vnd.openxmlformats-officedocument.wordprocessingml.styles+xml">
        <DigestMethod Algorithm="http://www.w3.org/2000/09/xmldsig#sha1"/>
        <DigestValue>hUYMWbZa87rPPGSaVV4OSL6aH84=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2021-03-01T12:30:36Z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2021-03-01T12:30:36Z</xd:SigningTime>
          <xd:SigningCertificate>
            <xd:Cert>
              <xd:CertDigest>
                <DigestMethod Algorithm="http://www.w3.org/2000/09/xmldsig#sha1"/>
                <DigestValue>hbN7VbyI2Ry1OhLTkFYVVnhaQ+A=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318680098239333889115663098854122655177695922900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</TotalTime>
  <Pages>41</Pages>
  <Words>10945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cp:lastPrinted>2017-08-28T03:19:00Z</cp:lastPrinted>
  <dcterms:created xsi:type="dcterms:W3CDTF">2018-01-28T23:29:00Z</dcterms:created>
  <dcterms:modified xsi:type="dcterms:W3CDTF">2018-02-21T12:49:00Z</dcterms:modified>
</cp:coreProperties>
</file>